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78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"/>
        <w:gridCol w:w="1788"/>
        <w:gridCol w:w="1560"/>
        <w:gridCol w:w="2551"/>
        <w:gridCol w:w="2410"/>
      </w:tblGrid>
      <w:tr w:rsidR="00732006" w14:paraId="7391883F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F55D3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lp.</w:t>
            </w:r>
          </w:p>
        </w:tc>
        <w:tc>
          <w:tcPr>
            <w:tcW w:w="17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07020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E636C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Nr inwentarzowy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CFBDD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Autor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B3BE1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Rok wydania</w:t>
            </w:r>
          </w:p>
        </w:tc>
      </w:tr>
      <w:tr w:rsidR="00732006" w14:paraId="101EC88D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24C2C3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507FA4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3D9763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E57E8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Tytuł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3367B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Wydawca</w:t>
            </w:r>
          </w:p>
        </w:tc>
      </w:tr>
      <w:tr w:rsidR="00732006" w14:paraId="319FA923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00806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498A5D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72CE08F0" wp14:editId="6539D007">
                  <wp:extent cx="792702" cy="1202719"/>
                  <wp:effectExtent l="0" t="0" r="7398" b="0"/>
                  <wp:docPr id="1" name="Obraz 1" descr="https://platon.com.pl/api/Download/csPhotos_PhotoSmall_5B30E559-4A1D-467C-BCB5-55587077841E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702" cy="120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4DE11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63051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BFDD0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Zuckoff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Mitchell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8F5AE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732006" w14:paraId="75E1C2EA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286D4B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F5BE53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933518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68A35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11 września :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50628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Poznańskie,</w:t>
            </w:r>
          </w:p>
        </w:tc>
      </w:tr>
      <w:tr w:rsidR="00732006" w14:paraId="7770F459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FF895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448BAD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5EE8BA9" wp14:editId="5B70BA8B">
                  <wp:extent cx="778776" cy="1098276"/>
                  <wp:effectExtent l="0" t="0" r="2274" b="6624"/>
                  <wp:docPr id="2" name="Obraz 2" descr="https://platon.com.pl/api/Download/csPhotos_PhotoSmall_7C563DA0-CFCC-4B87-BC9F-380D398C4CB0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776" cy="1098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AF20D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63053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8B023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Kalicińska, Katarzyna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E1B1D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732006" w14:paraId="7E4BA1DD" w14:textId="77777777">
        <w:tblPrEx>
          <w:tblCellMar>
            <w:top w:w="0" w:type="dxa"/>
            <w:bottom w:w="0" w:type="dxa"/>
          </w:tblCellMar>
        </w:tblPrEx>
        <w:trPr>
          <w:trHeight w:val="733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5AF9B6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2A8CDE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6ADAA5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52B60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A miał być happy end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1EB67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Burda </w:t>
            </w:r>
            <w:r>
              <w:rPr>
                <w:rFonts w:eastAsia="Times New Roman" w:cs="Calibri"/>
                <w:color w:val="000000"/>
                <w:lang w:eastAsia="pl-PL"/>
              </w:rPr>
              <w:t>Książki - Burda Media Polska,</w:t>
            </w:r>
          </w:p>
        </w:tc>
      </w:tr>
      <w:tr w:rsidR="00732006" w14:paraId="40990D7F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8D996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425FC6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EB152EC" wp14:editId="43C6D4D7">
                  <wp:extent cx="804251" cy="1171757"/>
                  <wp:effectExtent l="0" t="0" r="0" b="9343"/>
                  <wp:docPr id="3" name="Obraz 3" descr="https://platon.com.pl/api/Download/csPhotos_PhotoSmall_F83EF017-CC36-404E-B441-161EDF354E95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251" cy="117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6135F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63054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5F916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Gras,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Cédric</w:t>
            </w:r>
            <w:proofErr w:type="spellEnd"/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5A0C5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25600323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A7A670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A906B5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731670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30818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Alpiniści Stalina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E5224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Mova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- Wydawnictwo Kobiece,</w:t>
            </w:r>
          </w:p>
        </w:tc>
      </w:tr>
      <w:tr w:rsidR="00732006" w14:paraId="2211683C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65224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E16327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DE02348" wp14:editId="5AB65F91">
                  <wp:extent cx="828016" cy="1247698"/>
                  <wp:effectExtent l="0" t="0" r="0" b="0"/>
                  <wp:docPr id="4" name="Obraz 4" descr="https://platon.com.pl/api/Download/csPhotos_PhotoSmall_3A3F686E-25A6-447D-8A07-72D984E7579A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16" cy="1247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A582C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63059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97855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Czornyj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Maksymilian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E3C53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75F21F9C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D88171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EA9601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8988EB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56701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Bestia z Buchenwaldu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162E1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Filia,</w:t>
            </w:r>
          </w:p>
        </w:tc>
      </w:tr>
      <w:tr w:rsidR="00732006" w14:paraId="4674BACA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B390E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CB5AEA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217D126C" wp14:editId="56387D6B">
                  <wp:extent cx="815745" cy="1157831"/>
                  <wp:effectExtent l="0" t="0" r="3405" b="4219"/>
                  <wp:docPr id="5" name="Obraz 5" descr="https://platon.com.pl/api/Download/csPhotos_PhotoSmall_E154147C-AEF6-4886-BC66-994CCC30ACE3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745" cy="1157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6BB12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63060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77FF7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Skeslien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Charles, Janet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9000A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732006" w14:paraId="618E1757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2EA7DC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EA598C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7A134B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43105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Bibliotekarka z Paryża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D7C42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Mando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</w:t>
            </w:r>
          </w:p>
        </w:tc>
      </w:tr>
      <w:tr w:rsidR="00732006" w14:paraId="66191D9D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223D6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9A2EE5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03056F3" wp14:editId="69848363">
                  <wp:extent cx="769229" cy="1159111"/>
                  <wp:effectExtent l="0" t="0" r="0" b="2939"/>
                  <wp:docPr id="6" name="Obraz 6" descr="https://platon.com.pl/api/Download/csPhotos_PhotoSmall_78A05C78-1495-4B74-A9DE-2674D7A6D9C8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229" cy="1159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05F3E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63063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6B211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Krawczyk, Agnieszka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E0408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3820F653" w14:textId="7777777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91F975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1BED26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659728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64B6E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Ciało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C92F1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Filia,</w:t>
            </w:r>
          </w:p>
        </w:tc>
      </w:tr>
      <w:tr w:rsidR="00732006" w14:paraId="7FCCEBAA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96ADF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9D829A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1BB16860" wp14:editId="7FFDE491">
                  <wp:extent cx="721315" cy="1125452"/>
                  <wp:effectExtent l="0" t="0" r="2585" b="0"/>
                  <wp:docPr id="7" name="Obraz 7" descr="https://platon.com.pl/api/Download/csPhotos_PhotoSmall_F3F0B5C3-05E4-4066-9029-BAED75F92D5A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315" cy="1125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A8109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63064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9003C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Rovere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Maxime</w:t>
            </w:r>
            <w:proofErr w:type="spellEnd"/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EDF49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4ACC2BD4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79DC8E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0F20E9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6E3EB8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68FBE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 zrobić z idiotami :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94855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Znak Koncept,</w:t>
            </w:r>
          </w:p>
        </w:tc>
      </w:tr>
      <w:tr w:rsidR="00732006" w14:paraId="3148759E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BA39F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4E52F5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4A3689A2" wp14:editId="294AE88A">
                  <wp:extent cx="772978" cy="1118777"/>
                  <wp:effectExtent l="0" t="0" r="8072" b="5173"/>
                  <wp:docPr id="8" name="Obraz 8" descr="https://platon.com.pl/api/Download/csPhotos_PhotoSmall_A28484B1-C3B0-46EE-B67E-88ABFE3A4649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978" cy="1118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D14A8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63065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243E5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Paulsen, Roland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782C4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3963D081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D4FA9A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9EB55E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A0C5AB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CC07E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Co, jeśli...? :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57765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Zwierciadło,</w:t>
            </w:r>
          </w:p>
        </w:tc>
      </w:tr>
      <w:tr w:rsidR="00732006" w14:paraId="4F426B6C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42CA1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9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4FBD68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9C7C40F" wp14:editId="3FB949B1">
                  <wp:extent cx="795656" cy="1268437"/>
                  <wp:effectExtent l="0" t="0" r="4444" b="7913"/>
                  <wp:docPr id="9" name="Obraz 9" descr="https://platon.com.pl/api/Download/csPhotos_PhotoSmall_14C917EB-DD9A-4925-A500-95BAF2292E42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56" cy="1268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220B9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63066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2333E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Gołuch, </w:t>
            </w:r>
            <w:r>
              <w:rPr>
                <w:rFonts w:eastAsia="Times New Roman" w:cs="Calibri"/>
                <w:color w:val="000000"/>
                <w:lang w:eastAsia="pl-PL"/>
              </w:rPr>
              <w:t>Krzysztof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8C4BB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2020.</w:t>
            </w:r>
          </w:p>
        </w:tc>
      </w:tr>
      <w:tr w:rsidR="00732006" w14:paraId="3F12C797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1FFF4D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920A7B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A904E5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2DBAD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Czerwona zemsta 2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65379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Wydawnictwo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Novae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Res,</w:t>
            </w:r>
          </w:p>
        </w:tc>
      </w:tr>
      <w:tr w:rsidR="00732006" w14:paraId="51538F73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7FD1F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10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A77A21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424CE7C3" wp14:editId="1B64033A">
                  <wp:extent cx="802578" cy="1226155"/>
                  <wp:effectExtent l="0" t="0" r="0" b="0"/>
                  <wp:docPr id="10" name="Obraz 10" descr="https://platon.com.pl/api/Download/csPhotos_PhotoSmall_867A2851-1F9F-424A-99C8-90D91127675D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578" cy="122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0505B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63067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B8895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Rogoziński, Alek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794B8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732006" w14:paraId="36FE53DA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B30FF6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781A66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998036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D88A8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Czerwono mi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485C0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Skarpa Warszawska,</w:t>
            </w:r>
          </w:p>
        </w:tc>
      </w:tr>
      <w:tr w:rsidR="00732006" w14:paraId="2841E734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E3A29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11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E1773D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6DC8450" wp14:editId="34CCCC67">
                  <wp:extent cx="853034" cy="1294250"/>
                  <wp:effectExtent l="0" t="0" r="4216" b="1150"/>
                  <wp:docPr id="11" name="Obraz 11" descr="https://platon.com.pl/api/Download/csPhotos_PhotoSmall_DFE134EC-A23C-480A-9936-6A08720758DC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034" cy="129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A826B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63068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E2263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Cleeves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Ann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E1608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732006" w14:paraId="1587452C" w14:textId="77777777">
        <w:tblPrEx>
          <w:tblCellMar>
            <w:top w:w="0" w:type="dxa"/>
            <w:bottom w:w="0" w:type="dxa"/>
          </w:tblCellMar>
        </w:tblPrEx>
        <w:trPr>
          <w:trHeight w:val="1667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4F719D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C63E99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5C2DA7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5047B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Długi zew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DD295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Czwarta Strona - Grupa </w:t>
            </w:r>
            <w:r>
              <w:rPr>
                <w:rFonts w:eastAsia="Times New Roman" w:cs="Calibri"/>
                <w:color w:val="000000"/>
                <w:lang w:eastAsia="pl-PL"/>
              </w:rPr>
              <w:t>Wydawnictwa Poznańskiego,</w:t>
            </w:r>
          </w:p>
        </w:tc>
      </w:tr>
      <w:tr w:rsidR="00732006" w14:paraId="5D631B12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7571A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12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9667F1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2FCA4F01" wp14:editId="7F45AD0E">
                  <wp:extent cx="846313" cy="1311185"/>
                  <wp:effectExtent l="0" t="0" r="0" b="3265"/>
                  <wp:docPr id="12" name="Obraz 12" descr="https://platon.com.pl/api/Download/csPhotos_PhotoSmall_31831533-309F-45BC-8DB8-0F1B355BEE07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313" cy="131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1E529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63069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52EEC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Hepworth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Sally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.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9F96A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03E757EF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12674B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117558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CFADA7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459CB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Dobra siostra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9AB39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Prószyński Media,</w:t>
            </w:r>
          </w:p>
        </w:tc>
      </w:tr>
      <w:tr w:rsidR="00732006" w14:paraId="1B5B63FE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251D4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13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E11921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2F0CEE2B" wp14:editId="1E19B9AC">
                  <wp:extent cx="876269" cy="1357609"/>
                  <wp:effectExtent l="0" t="0" r="31" b="0"/>
                  <wp:docPr id="13" name="Obraz 13" descr="https://platon.com.pl/api/Download/csPhotos_PhotoSmall_87C2E0CC-924C-4128-B840-DD8DEE08DC69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269" cy="1357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8DEA9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63070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6CA5F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Socha, Natasza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273CF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23F9B7CB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17D5F3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779A7A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6E13EF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FF9AF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Dom marionetek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E8686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Literackie,</w:t>
            </w:r>
          </w:p>
        </w:tc>
      </w:tr>
      <w:tr w:rsidR="00732006" w14:paraId="5DC61F45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0CBD1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14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BDF23F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BF4AAFD" wp14:editId="54508BE4">
                  <wp:extent cx="919484" cy="1385526"/>
                  <wp:effectExtent l="0" t="0" r="0" b="5124"/>
                  <wp:docPr id="14" name="Obraz 14" descr="https://platon.com.pl/api/Download/csPhotos_PhotoSmall_89F39359-4303-4AE9-B5AD-5FAC7D2527FE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4" cy="1385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030FC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63071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81750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Janus, Katarzyna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7258D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3D32BD1F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AA6FA3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898453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A64243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48E39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Dom pełen miłości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4F531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Filia,</w:t>
            </w:r>
          </w:p>
        </w:tc>
      </w:tr>
      <w:tr w:rsidR="00732006" w14:paraId="5573F0CC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8E111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15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32C6D3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31139DD1" wp14:editId="589A3BA8">
                  <wp:extent cx="968367" cy="1420273"/>
                  <wp:effectExtent l="0" t="0" r="3183" b="8477"/>
                  <wp:docPr id="15" name="Obraz 15" descr="https://platon.com.pl/api/Download/csPhotos_PhotoSmall_D091B8E1-00B1-4766-946D-CF2EEB3E3FCA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367" cy="1420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023ED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63073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3225D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Miranda, Megan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E33BA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34DDA8B5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E9A35D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2D1E26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EA58D8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5F236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Dziewczynka z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Widow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Hills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DEAE9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Chilli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Books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</w:t>
            </w:r>
          </w:p>
        </w:tc>
      </w:tr>
      <w:tr w:rsidR="00732006" w14:paraId="781DABC9" w14:textId="7777777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9E025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16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CCB498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2FEF88FA" wp14:editId="1366BCB5">
                  <wp:extent cx="923900" cy="1401775"/>
                  <wp:effectExtent l="0" t="0" r="0" b="7925"/>
                  <wp:docPr id="16" name="Obraz 16" descr="https://platon.com.pl/api/Download/csPhotos_PhotoSmall_94AFC0A6-07D2-49D9-92C4-52C60127F2E6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00" cy="140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39282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63074</w:t>
            </w:r>
          </w:p>
        </w:tc>
        <w:tc>
          <w:tcPr>
            <w:tcW w:w="255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C5259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Dziobak literatury :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402D7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114E71DE" w14:textId="77777777">
        <w:tblPrEx>
          <w:tblCellMar>
            <w:top w:w="0" w:type="dxa"/>
            <w:bottom w:w="0" w:type="dxa"/>
          </w:tblCellMar>
        </w:tblPrEx>
        <w:trPr>
          <w:trHeight w:val="1918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5431A3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00F82F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3DDEDF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9BC28B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83047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Dowody na Istnienie - Fundacja Instytut Reportażu,</w:t>
            </w:r>
          </w:p>
        </w:tc>
      </w:tr>
      <w:tr w:rsidR="00732006" w14:paraId="2AB2E7CA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730D1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17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C92097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7623615" wp14:editId="3DC1A4A9">
                  <wp:extent cx="899870" cy="1434574"/>
                  <wp:effectExtent l="0" t="0" r="0" b="0"/>
                  <wp:docPr id="17" name="Obraz 17" descr="https://platon.com.pl/api/Download/csPhotos_PhotoSmall_11A17C7E-8C53-4AC9-B451-D3BEB7850B8F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870" cy="1434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F40B6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63075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668AB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Montefiore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Santa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E48AF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753CDCC2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72F89D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B87CC5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977453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56571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Francuski ogrodnik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56E28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Świat Książki,</w:t>
            </w:r>
          </w:p>
        </w:tc>
      </w:tr>
      <w:tr w:rsidR="00732006" w14:paraId="64B941C4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EDF38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18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A3DE4D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48D6C9DA" wp14:editId="730A7D98">
                  <wp:extent cx="854616" cy="1305662"/>
                  <wp:effectExtent l="0" t="0" r="2634" b="8788"/>
                  <wp:docPr id="18" name="Obraz 18" descr="https://platon.com.pl/api/Download/csPhotos_PhotoSmall_0994991E-CBE2-45FD-A0FD-C49C9D04FCAE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616" cy="1305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94178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63076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574A9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Cussler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Clive</w:t>
            </w:r>
            <w:proofErr w:type="spellEnd"/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D4832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7849CA3C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1CF60A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179E73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2659D3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50C86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Furia tajfunu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24B53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Wydawnictwo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Amber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</w:t>
            </w:r>
          </w:p>
        </w:tc>
      </w:tr>
      <w:tr w:rsidR="00732006" w14:paraId="2C20D53E" w14:textId="77777777">
        <w:tblPrEx>
          <w:tblCellMar>
            <w:top w:w="0" w:type="dxa"/>
            <w:bottom w:w="0" w:type="dxa"/>
          </w:tblCellMar>
        </w:tblPrEx>
        <w:trPr>
          <w:trHeight w:val="983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E0614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19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009B03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74812268" wp14:editId="1911E918">
                  <wp:extent cx="889354" cy="1254218"/>
                  <wp:effectExtent l="0" t="0" r="5996" b="3082"/>
                  <wp:docPr id="19" name="Obraz 19" descr="https://platon.com.pl/api/Download/csPhotos_PhotoSmall_18282113-F99F-4F07-BDB6-85950DB3C9BA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354" cy="1254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47A11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63077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FC223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Lingas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-Łoniewska, Agnieszka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B93B3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732006" w14:paraId="5649FFEF" w14:textId="77777777">
        <w:tblPrEx>
          <w:tblCellMar>
            <w:top w:w="0" w:type="dxa"/>
            <w:bottom w:w="0" w:type="dxa"/>
          </w:tblCellMar>
        </w:tblPrEx>
        <w:trPr>
          <w:trHeight w:val="621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A16A78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7E20E4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C06D26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281C9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Gdyby miało nie być jutra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DEB17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Słowne z Uczuciem - Burda Media Polska,</w:t>
            </w:r>
          </w:p>
        </w:tc>
      </w:tr>
      <w:tr w:rsidR="00732006" w14:paraId="7B8C7E40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EC636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20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ADDEED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F27F431" wp14:editId="1ACFD7AA">
                  <wp:extent cx="891887" cy="1343939"/>
                  <wp:effectExtent l="0" t="0" r="3463" b="8611"/>
                  <wp:docPr id="20" name="Obraz 20" descr="https://platon.com.pl/api/Download/csPhotos_PhotoSmall_CBBBE58A-A051-4AE1-93D7-3550C9E3DD73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887" cy="1343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4DFDA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63078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086AB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Cha, Frances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F3158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675E804C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D46AA3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0BE621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883D94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AF3C7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Gdybym miała twoją </w:t>
            </w:r>
            <w:r>
              <w:rPr>
                <w:rFonts w:eastAsia="Times New Roman" w:cs="Calibri"/>
                <w:color w:val="000000"/>
                <w:lang w:eastAsia="pl-PL"/>
              </w:rPr>
              <w:t>twarz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AEA78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Kobiece,</w:t>
            </w:r>
          </w:p>
        </w:tc>
      </w:tr>
      <w:tr w:rsidR="00732006" w14:paraId="6076D1D5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6CC6A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21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0E468A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29162C2" wp14:editId="0E8689B1">
                  <wp:extent cx="899787" cy="1355835"/>
                  <wp:effectExtent l="0" t="0" r="0" b="0"/>
                  <wp:docPr id="21" name="Obraz 21" descr="https://platon.com.pl/api/Download/csPhotos_PhotoSmall_B4130837-9347-45E2-AD38-D73445B336A0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87" cy="135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B513B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63079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C24FC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Stelar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Marek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7BB90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26B192BC" w14:textId="7777777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5CB584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AC5A54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120608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7E3F9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Głębia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5B5AA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Filia,</w:t>
            </w:r>
          </w:p>
        </w:tc>
      </w:tr>
      <w:tr w:rsidR="00732006" w14:paraId="4F42A172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56F68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22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3BCC9D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A5CFD47" wp14:editId="3C6D6C8D">
                  <wp:extent cx="866147" cy="1351437"/>
                  <wp:effectExtent l="0" t="0" r="0" b="1113"/>
                  <wp:docPr id="22" name="Obraz 22" descr="https://platon.com.pl/api/Download/csPhotos_PhotoSmall_4691DE48-985E-4DB8-AD5D-5BCEF0CC32E4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47" cy="135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2598C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63080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61BF0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Alanson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Craig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E9B7F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731CD502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3866C8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CBF4B9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7856E4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AA421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Godzina zero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B56CD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Drageus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Publishing House,</w:t>
            </w:r>
          </w:p>
        </w:tc>
      </w:tr>
      <w:tr w:rsidR="00732006" w14:paraId="6F779F5E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249F5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23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00CE59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4CEA3C4E" wp14:editId="5118696E">
                  <wp:extent cx="877010" cy="1358752"/>
                  <wp:effectExtent l="0" t="0" r="0" b="0"/>
                  <wp:docPr id="23" name="Obraz 23" descr="https://platon.com.pl/api/Download/csPhotos_PhotoSmall_B08A35B1-D7AD-438C-915F-7FA75106565C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010" cy="1358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F92A1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63081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CF79D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Sturis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Dionisios</w:t>
            </w:r>
            <w:proofErr w:type="spellEnd"/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82C2C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2019.</w:t>
            </w:r>
          </w:p>
        </w:tc>
      </w:tr>
      <w:tr w:rsidR="00732006" w14:paraId="6411C2E7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29BDC7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625308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184EA5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8DE9C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Grecja :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4E6F5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Poznańskie,</w:t>
            </w:r>
          </w:p>
        </w:tc>
      </w:tr>
      <w:tr w:rsidR="00732006" w14:paraId="5CA05F23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6F0C8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24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3FA2FA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0918CC9" wp14:editId="5AD2BD1B">
                  <wp:extent cx="907313" cy="1153808"/>
                  <wp:effectExtent l="0" t="0" r="7087" b="8242"/>
                  <wp:docPr id="24" name="Obraz 24" descr="https://platon.com.pl/api/Download/csPhotos_PhotoSmall_C60DDDFF-1F39-4BFC-B20F-9D6D37ECDEED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313" cy="1153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5C432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63082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895CE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Žantovský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r>
              <w:rPr>
                <w:rFonts w:eastAsia="Times New Roman" w:cs="Calibri"/>
                <w:color w:val="000000"/>
                <w:lang w:eastAsia="pl-PL"/>
              </w:rPr>
              <w:t>Michael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BED28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2020.</w:t>
            </w:r>
          </w:p>
        </w:tc>
      </w:tr>
      <w:tr w:rsidR="00732006" w14:paraId="611C138F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6E9B7B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4F8864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301B7B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9AE52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Havel od kuchni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56984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Afera,</w:t>
            </w:r>
          </w:p>
        </w:tc>
      </w:tr>
      <w:tr w:rsidR="00732006" w14:paraId="000AD6FB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27514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25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651191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1AD9697" wp14:editId="5B76FA44">
                  <wp:extent cx="811767" cy="1240200"/>
                  <wp:effectExtent l="0" t="0" r="7383" b="0"/>
                  <wp:docPr id="25" name="Obraz 25" descr="https://platon.com.pl/api/Download/csPhotos_PhotoSmall_38DAA74C-6822-42BE-981D-904E43186593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767" cy="124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5FB12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63083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1D12D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Läckberg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Camilla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67C55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732006" w14:paraId="16871765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E60106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C2129B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509A1A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34B07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Idziesz do więzienia :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62709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Czarna Owca,</w:t>
            </w:r>
          </w:p>
        </w:tc>
      </w:tr>
      <w:tr w:rsidR="00732006" w14:paraId="45F3815F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9947F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26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69E8FB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E6BF39E" wp14:editId="0E6DEA57">
                  <wp:extent cx="861739" cy="1307463"/>
                  <wp:effectExtent l="0" t="0" r="0" b="6987"/>
                  <wp:docPr id="26" name="Obraz 26" descr="https://platon.com.pl/api/Download/csPhotos_PhotoSmall_07F7D430-C003-4DA4-89F3-DDB9F5F82B0F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739" cy="1307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1BA56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63084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A5071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Czykierda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-Grabowska, Agata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0D7FF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732006" w14:paraId="7B7B80E8" w14:textId="77777777">
        <w:tblPrEx>
          <w:tblCellMar>
            <w:top w:w="0" w:type="dxa"/>
            <w:bottom w:w="0" w:type="dxa"/>
          </w:tblCellMar>
        </w:tblPrEx>
        <w:trPr>
          <w:trHeight w:val="1042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B6F467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CAD38E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22DB03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38AF4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Jak powietrze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A8D83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Czwarta Strona - </w:t>
            </w:r>
            <w:r>
              <w:rPr>
                <w:rFonts w:eastAsia="Times New Roman" w:cs="Calibri"/>
                <w:color w:val="000000"/>
                <w:lang w:eastAsia="pl-PL"/>
              </w:rPr>
              <w:t>Grupa Wydawnictwa Poznańskiego,</w:t>
            </w:r>
          </w:p>
        </w:tc>
      </w:tr>
      <w:tr w:rsidR="00732006" w14:paraId="09582C64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0D36B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27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F83297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29C3BB7D" wp14:editId="54FC6082">
                  <wp:extent cx="841988" cy="1234915"/>
                  <wp:effectExtent l="0" t="0" r="0" b="3335"/>
                  <wp:docPr id="27" name="Obraz 27" descr="https://platon.com.pl/api/Download/csPhotos_PhotoSmall_6DE9A361-C620-4CAC-B42D-9329A14CE811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988" cy="123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B9A23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63085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91369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Hunter,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Denise</w:t>
            </w:r>
            <w:proofErr w:type="spellEnd"/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E8A03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587C1096" w14:textId="77777777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ABAA4F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B15218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A741CD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94429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Jesienne niebo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CAA07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Dreams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Wydawnictwo Lidia Miś-Nowak,</w:t>
            </w:r>
          </w:p>
        </w:tc>
      </w:tr>
      <w:tr w:rsidR="00732006" w14:paraId="113AB7DB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952C4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28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D054D8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10F3A9C" wp14:editId="70485546">
                  <wp:extent cx="814090" cy="1235171"/>
                  <wp:effectExtent l="0" t="0" r="5060" b="3079"/>
                  <wp:docPr id="28" name="Obraz 28" descr="https://platon.com.pl/api/Download/csPhotos_PhotoSmall_244B99EC-6245-4C34-A2B2-F29613BAB89C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90" cy="1235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53AD0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63086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218EC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Bianek, Klaudia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6E583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732006" w14:paraId="7662FE6B" w14:textId="77777777">
        <w:tblPrEx>
          <w:tblCellMar>
            <w:top w:w="0" w:type="dxa"/>
            <w:bottom w:w="0" w:type="dxa"/>
          </w:tblCellMar>
        </w:tblPrEx>
        <w:trPr>
          <w:trHeight w:val="1095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AC14CB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A6671F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CECCA8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8E0BF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Jeśli tylko ty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6CFE4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732006" w14:paraId="2598DB46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C743E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29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8510FE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21FC6022" wp14:editId="6A00BC02">
                  <wp:extent cx="812810" cy="1233223"/>
                  <wp:effectExtent l="0" t="0" r="6340" b="5027"/>
                  <wp:docPr id="29" name="Obraz 29" descr="https://platon.com.pl/api/Download/csPhotos_PhotoSmall_CF50205B-7E09-4E0E-BC71-3CBE412445C1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10" cy="1233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E9C7D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63087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A3C48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Ostrowski, Jacek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B7C8A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732006" w14:paraId="45413348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20DFE6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3A6D3C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7D5D9A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7CCFB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Katharsis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3A43A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Skarpa Warszawska,</w:t>
            </w:r>
          </w:p>
        </w:tc>
      </w:tr>
      <w:tr w:rsidR="00732006" w14:paraId="666B3B82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59290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30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888DAD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93999C1" wp14:editId="71CC52B5">
                  <wp:extent cx="797649" cy="1210217"/>
                  <wp:effectExtent l="0" t="0" r="2451" b="8983"/>
                  <wp:docPr id="30" name="Obraz 30" descr="https://platon.com.pl/api/Download/csPhotos_PhotoSmall_D459EA7B-D4CD-4965-B4AD-90BF2FC3B03E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649" cy="1210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AFD0E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63088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EF254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Miśkiewicz, Ewelina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77224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732006" w14:paraId="7DAC44F4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D6E722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6DD552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9DA00D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11F6D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Każdy nowy dzień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36F04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Czwarta Strona,</w:t>
            </w:r>
          </w:p>
        </w:tc>
      </w:tr>
      <w:tr w:rsidR="00732006" w14:paraId="6A51DCA8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DE463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31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37A1E3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468DE28A" wp14:editId="4C389A7B">
                  <wp:extent cx="832634" cy="1189478"/>
                  <wp:effectExtent l="0" t="0" r="5566" b="0"/>
                  <wp:docPr id="31" name="Obraz 31" descr="https://platon.com.pl/api/Download/csPhotos_PhotoSmall_2A5583CF-1993-4E55-A037-671F48A55D6A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634" cy="1189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4A645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63089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F9615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Kocoń, Sylwia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18DFE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732006" w14:paraId="7B63BF27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8B0706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9963E5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9A258D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9F787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Kobieta kompletna :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DE9E1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Helion SA,</w:t>
            </w:r>
          </w:p>
        </w:tc>
      </w:tr>
      <w:tr w:rsidR="00732006" w14:paraId="58F8C138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A9437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32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8DEF4B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28B2C10" wp14:editId="20263150">
                  <wp:extent cx="816531" cy="1274024"/>
                  <wp:effectExtent l="0" t="0" r="2619" b="2326"/>
                  <wp:docPr id="32" name="Obraz 32" descr="https://platon.com.pl/api/Download/csPhotos_PhotoSmall_18DADFFA-3AB4-4FFD-8AB4-18C17207B53E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531" cy="1274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21D98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63094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A2DC3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Piotrowski, Przemysław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E82C5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732006" w14:paraId="365D2C5A" w14:textId="77777777">
        <w:tblPrEx>
          <w:tblCellMar>
            <w:top w:w="0" w:type="dxa"/>
            <w:bottom w:w="0" w:type="dxa"/>
          </w:tblCellMar>
        </w:tblPrEx>
        <w:trPr>
          <w:trHeight w:val="827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19581C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56110D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D8E243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6CE33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Matnia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552AF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Czarna Owca,</w:t>
            </w:r>
          </w:p>
        </w:tc>
      </w:tr>
      <w:tr w:rsidR="00732006" w14:paraId="126B2802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7B598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33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25776A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43E992F" wp14:editId="20879916">
                  <wp:extent cx="862041" cy="1149391"/>
                  <wp:effectExtent l="0" t="0" r="0" b="0"/>
                  <wp:docPr id="33" name="Obraz 33" descr="https://platon.com.pl/api/Download/csPhotos_PhotoSmall_20975F0D-FEDC-40B9-8BF7-7BEF4FFC50D5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41" cy="114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62F74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63095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B5032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Blakeney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Justina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460CF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4F14DF0B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EA9FE1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045BB2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3E9728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3984B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Mieszkaj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boho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A445C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Znak Litera Nova,</w:t>
            </w:r>
          </w:p>
        </w:tc>
      </w:tr>
      <w:tr w:rsidR="00732006" w14:paraId="4E9A10D9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BD925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34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A422A4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D08A1F5" wp14:editId="1F39F9FD">
                  <wp:extent cx="838349" cy="1280809"/>
                  <wp:effectExtent l="0" t="0" r="0" b="0"/>
                  <wp:docPr id="34" name="Obraz 34" descr="https://platon.com.pl/api/Download/csPhotos_PhotoSmall_A0ACAB1C-FF40-4F23-90AA-96A503BB3928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349" cy="1280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D1E45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63096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31B3B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Jimenez,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Abby</w:t>
            </w:r>
            <w:proofErr w:type="spellEnd"/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C7A88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49947161" w14:textId="77777777">
        <w:tblPrEx>
          <w:tblCellMar>
            <w:top w:w="0" w:type="dxa"/>
            <w:bottom w:w="0" w:type="dxa"/>
          </w:tblCellMar>
        </w:tblPrEx>
        <w:trPr>
          <w:trHeight w:val="1499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8536B1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8FE052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9D7038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E70AA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Miłość szuka właściciela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90A19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Muza Warszawskie Wydawnictwo </w:t>
            </w:r>
            <w:r>
              <w:rPr>
                <w:rFonts w:eastAsia="Times New Roman" w:cs="Calibri"/>
                <w:color w:val="000000"/>
                <w:lang w:eastAsia="pl-PL"/>
              </w:rPr>
              <w:t>Literackie,</w:t>
            </w:r>
          </w:p>
        </w:tc>
      </w:tr>
      <w:tr w:rsidR="00732006" w14:paraId="67A3D377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CE674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35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5E3012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0E382B6A" wp14:editId="1BE64672">
                  <wp:extent cx="813614" cy="1234458"/>
                  <wp:effectExtent l="0" t="0" r="5536" b="3792"/>
                  <wp:docPr id="35" name="Obraz 35" descr="https://platon.com.pl/api/Download/csPhotos_PhotoSmall_22E1E7CF-F344-49A5-8E13-89F049EA66CB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614" cy="1234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66EB5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63097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60644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Przybyłek, Agata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F36CD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5BB1DAD8" w14:textId="77777777">
        <w:tblPrEx>
          <w:tblCellMar>
            <w:top w:w="0" w:type="dxa"/>
            <w:bottom w:w="0" w:type="dxa"/>
          </w:tblCellMar>
        </w:tblPrEx>
        <w:trPr>
          <w:trHeight w:val="1359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F46835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4E62EA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35848B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2ACB0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Mimo twoich kłamstw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BB68D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732006" w14:paraId="78F8F2BB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25690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36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3B4C92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6C293B15" wp14:editId="04CC9343">
                  <wp:extent cx="771589" cy="1102263"/>
                  <wp:effectExtent l="0" t="0" r="9461" b="2637"/>
                  <wp:docPr id="36" name="Obraz 36" descr="https://platon.com.pl/api/Download/csPhotos_PhotoSmall_C44F350A-F4BB-4D29-9287-33DDB6DB51FD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89" cy="1102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F54FC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63098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01B3B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Gregory, Philippa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5794E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732006" w14:paraId="4C748063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84D757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45CB31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91058B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8E9CA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Mroczne wody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1BC58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Książnica,</w:t>
            </w:r>
          </w:p>
        </w:tc>
      </w:tr>
      <w:tr w:rsidR="00732006" w14:paraId="4401BE4F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6E3B5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37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E76F98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73A23EB" wp14:editId="4C80B926">
                  <wp:extent cx="776572" cy="1178250"/>
                  <wp:effectExtent l="0" t="0" r="4478" b="2850"/>
                  <wp:docPr id="37" name="Obraz 37" descr="https://platon.com.pl/api/Download/csPhotos_PhotoSmall_5E8EC0D7-B938-459E-839A-5D6BE4E1AC54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572" cy="117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B0DEC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63099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5F59D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Lee,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Robinne</w:t>
            </w:r>
            <w:proofErr w:type="spellEnd"/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06C6B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647C90FB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EEAB27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28B177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2CE1D9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E0FD7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Na samą myśl o </w:t>
            </w:r>
            <w:r>
              <w:rPr>
                <w:rFonts w:eastAsia="Times New Roman" w:cs="Calibri"/>
                <w:color w:val="000000"/>
                <w:lang w:eastAsia="pl-PL"/>
              </w:rPr>
              <w:t>tobie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68FB4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Otwarte,</w:t>
            </w:r>
          </w:p>
        </w:tc>
      </w:tr>
      <w:tr w:rsidR="00732006" w14:paraId="27848B13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D2E43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38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8B106A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14BCB4A" wp14:editId="53C27940">
                  <wp:extent cx="752523" cy="1133938"/>
                  <wp:effectExtent l="0" t="0" r="9477" b="9062"/>
                  <wp:docPr id="38" name="Obraz 38" descr="https://platon.com.pl/api/Download/csPhotos_PhotoSmall_65E70726-ECE9-495B-BF39-29D2575BB95D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523" cy="1133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018FF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63100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FBFDC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Oleksa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Monika A.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444E8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72FE0AF3" w14:textId="77777777">
        <w:tblPrEx>
          <w:tblCellMar>
            <w:top w:w="0" w:type="dxa"/>
            <w:bottom w:w="0" w:type="dxa"/>
          </w:tblCellMar>
        </w:tblPrEx>
        <w:trPr>
          <w:trHeight w:val="939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D81412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86CAE8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23145B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D0940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Nad rzeką wspomnień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CB36B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Filia,</w:t>
            </w:r>
          </w:p>
        </w:tc>
      </w:tr>
      <w:tr w:rsidR="00732006" w14:paraId="3B4F4B8B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F706A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39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C66685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66B25BE6" wp14:editId="637C6F14">
                  <wp:extent cx="754297" cy="1152400"/>
                  <wp:effectExtent l="0" t="0" r="7703" b="0"/>
                  <wp:docPr id="39" name="Obraz 39" descr="https://platon.com.pl/api/Download/csPhotos_PhotoSmall_5E24DEBA-CD7E-4395-A8B9-D59745D6CF61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297" cy="1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57C4D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63101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278C1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Enriquez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Mariana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35AD8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44DE3455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11E71D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DC38A7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760E8B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18ED5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Nasza część nocy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55425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Echa,</w:t>
            </w:r>
          </w:p>
        </w:tc>
      </w:tr>
      <w:tr w:rsidR="00732006" w14:paraId="3BCB2BC5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8A73F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40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900228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7BE3B04" wp14:editId="17EADFBF">
                  <wp:extent cx="799944" cy="1213710"/>
                  <wp:effectExtent l="0" t="0" r="156" b="5490"/>
                  <wp:docPr id="40" name="Obraz 40" descr="https://platon.com.pl/api/Download/csPhotos_PhotoSmall_81EFF6BB-6647-4EA0-8761-E77292BAA176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944" cy="121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AF853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63103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952EF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Szczygielski, Bartosz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36CFB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732006" w14:paraId="1E98018A" w14:textId="77777777">
        <w:tblPrEx>
          <w:tblCellMar>
            <w:top w:w="0" w:type="dxa"/>
            <w:bottom w:w="0" w:type="dxa"/>
          </w:tblCellMar>
        </w:tblPrEx>
        <w:trPr>
          <w:trHeight w:val="1161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5AF64F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A83B6C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FC687C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415D7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Nie chcesz wiedzieć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ABD1B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Czwarta Strona - </w:t>
            </w:r>
            <w:r>
              <w:rPr>
                <w:rFonts w:eastAsia="Times New Roman" w:cs="Calibri"/>
                <w:color w:val="000000"/>
                <w:lang w:eastAsia="pl-PL"/>
              </w:rPr>
              <w:t>Grupa Wydawnictwa Poznańskiego,</w:t>
            </w:r>
          </w:p>
        </w:tc>
      </w:tr>
      <w:tr w:rsidR="00732006" w14:paraId="0E4A74EB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7FD23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41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B15675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28966D51" wp14:editId="2DEC887B">
                  <wp:extent cx="806372" cy="1249308"/>
                  <wp:effectExtent l="0" t="0" r="0" b="7992"/>
                  <wp:docPr id="41" name="Obraz 41" descr="https://platon.com.pl/api/Download/csPhotos_PhotoSmall_DDD087EB-F992-49AC-8A26-8AD1636D7FDD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372" cy="1249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4EC0B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63105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43E9C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Jagiełło, Joanna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6C1AB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3467ED06" w14:textId="77777777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740DF2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47EE0E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847390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524B6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Nie wiesz o mnie wszystkiego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23A46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Books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4YA - Zielona Sowa,</w:t>
            </w:r>
          </w:p>
        </w:tc>
      </w:tr>
      <w:tr w:rsidR="00732006" w14:paraId="0A8EF030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FCE09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42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40B96E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63C982B" wp14:editId="3DA6A062">
                  <wp:extent cx="857149" cy="1282811"/>
                  <wp:effectExtent l="0" t="0" r="101" b="0"/>
                  <wp:docPr id="42" name="Obraz 42" descr="https://platon.com.pl/api/Download/csPhotos_PhotoSmall_DEA95D98-1795-4E71-845F-46F378D820C2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149" cy="128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1669C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63106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E4052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Moore, Graham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A7770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16759545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A11956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55BF0D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8F2226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1DF02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Niewinny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922A8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WAB,</w:t>
            </w:r>
          </w:p>
        </w:tc>
      </w:tr>
      <w:tr w:rsidR="00732006" w14:paraId="65EF9532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EC3BF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43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C4C8D8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C63A59F" wp14:editId="55D58C51">
                  <wp:extent cx="870225" cy="1311295"/>
                  <wp:effectExtent l="0" t="0" r="6075" b="3155"/>
                  <wp:docPr id="43" name="Obraz 43" descr="https://platon.com.pl/api/Download/csPhotos_PhotoSmall_E1C9EC17-69E6-4083-921D-855D5A6D440F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225" cy="131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59F21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63108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A849B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Ragan,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Theresa</w:t>
            </w:r>
            <w:proofErr w:type="spellEnd"/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2105F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73510FEB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3B9AA6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A892F9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1B0491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8B0BA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Obsesja matki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4B3C3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Filia,</w:t>
            </w:r>
          </w:p>
        </w:tc>
      </w:tr>
      <w:tr w:rsidR="00732006" w14:paraId="100DE1B1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DCAEB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44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26B41D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7C74EB2B" wp14:editId="2C6ED878">
                  <wp:extent cx="771607" cy="1266818"/>
                  <wp:effectExtent l="0" t="0" r="9443" b="0"/>
                  <wp:docPr id="44" name="Obraz 44" descr="https://platon.com.pl/api/Download/csPhotos_PhotoSmall_D9E1D3DA-04FC-4626-8D28-A239517893F0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607" cy="1266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D8810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63109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DA776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Goldkorn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Wlodek</w:t>
            </w:r>
            <w:proofErr w:type="spellEnd"/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239B6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2020.</w:t>
            </w:r>
          </w:p>
        </w:tc>
      </w:tr>
      <w:tr w:rsidR="00732006" w14:paraId="2D57C681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97EEE8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B52F8C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EDCBAC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AB801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Osioł Mesjasza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5D036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Czarne,</w:t>
            </w:r>
          </w:p>
        </w:tc>
      </w:tr>
      <w:tr w:rsidR="00732006" w14:paraId="6F9FD1E4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671F0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45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1E130D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33733335" wp14:editId="65805A42">
                  <wp:extent cx="791778" cy="1201320"/>
                  <wp:effectExtent l="0" t="0" r="8322" b="0"/>
                  <wp:docPr id="45" name="Obraz 45" descr="https://platon.com.pl/api/Download/csPhotos_PhotoSmall_45F94796-8F69-451B-8906-7E8D69EDD1B3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778" cy="120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CDCCD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63110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37216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Conefrey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Mick</w:t>
            </w:r>
            <w:proofErr w:type="spellEnd"/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093E1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1A1FDD40" w14:textId="77777777">
        <w:tblPrEx>
          <w:tblCellMar>
            <w:top w:w="0" w:type="dxa"/>
            <w:bottom w:w="0" w:type="dxa"/>
          </w:tblCellMar>
        </w:tblPrEx>
        <w:trPr>
          <w:trHeight w:val="130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441A5A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B3D8B9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8DE581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AA7DD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Ostatni taki szczyt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A9DA1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Mova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- Wydawnictwo Kobiece Łukasz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Kierus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</w:t>
            </w:r>
          </w:p>
        </w:tc>
      </w:tr>
      <w:tr w:rsidR="00732006" w14:paraId="4D65AF81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77ABA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46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000EFD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0813864C" wp14:editId="7013CFCC">
                  <wp:extent cx="831555" cy="1297460"/>
                  <wp:effectExtent l="0" t="0" r="6645" b="0"/>
                  <wp:docPr id="46" name="Obraz 46" descr="https://platon.com.pl/api/Download/csPhotos_PhotoSmall_27C1A9F3-B0A4-4011-8ACC-4ADA51244928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555" cy="129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4BCF0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63111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525EE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Tokarczuk, Olga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101E4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2020.</w:t>
            </w:r>
          </w:p>
        </w:tc>
      </w:tr>
      <w:tr w:rsidR="00732006" w14:paraId="7813EFBF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0AC66C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6AFFEB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E89651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DB60E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Ostatnie historie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20DEE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Literackie,</w:t>
            </w:r>
          </w:p>
        </w:tc>
      </w:tr>
      <w:tr w:rsidR="00732006" w14:paraId="74898522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E17C8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47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742B53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4317BC2C" wp14:editId="009AAF97">
                  <wp:extent cx="855274" cy="1325066"/>
                  <wp:effectExtent l="0" t="0" r="1976" b="8434"/>
                  <wp:docPr id="47" name="Obraz 47" descr="https://platon.com.pl/api/Download/csPhotos_PhotoSmall_64BDC555-EE08-4515-859E-B614CE4D23D5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274" cy="1325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AF03E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63112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351BA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Brown,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Janelle</w:t>
            </w:r>
            <w:proofErr w:type="spellEnd"/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7340C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563C72F7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C55DF0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B1B24D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122651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54ABF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Oszustka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55376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Agora,</w:t>
            </w:r>
          </w:p>
        </w:tc>
      </w:tr>
      <w:tr w:rsidR="00732006" w14:paraId="753B059A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135F3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48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39D4D8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494EF1E5" wp14:editId="74A2C750">
                  <wp:extent cx="898324" cy="1317540"/>
                  <wp:effectExtent l="0" t="0" r="0" b="0"/>
                  <wp:docPr id="48" name="Obraz 48" descr="https://platon.com.pl/api/Download/csPhotos_PhotoSmall_DB7607D0-81AA-4B49-B4DF-BA06054B0322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324" cy="131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A73DF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63113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00B18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Górlikowski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Marek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A7537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6FD7EF2B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52D675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FA4DE7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8B5316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FF475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Państwo Gucwińscy :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61827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Znak,</w:t>
            </w:r>
          </w:p>
        </w:tc>
      </w:tr>
      <w:tr w:rsidR="00732006" w14:paraId="6D14E72A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FF24D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49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34BB8C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23C54DA9" wp14:editId="63412123">
                  <wp:extent cx="913092" cy="1455651"/>
                  <wp:effectExtent l="0" t="0" r="1308" b="0"/>
                  <wp:docPr id="49" name="Obraz 49" descr="https://platon.com.pl/api/Download/csPhotos_PhotoSmall_939ADAE6-B658-4AE9-B53C-EBD28D4F3227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92" cy="145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0BBE3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63114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8DA52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Valpy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Fiona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05297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080360AB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F518CA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C4D1D4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B280B1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FFD58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Paryska krawcowa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AE691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Wydawnictwo Świat </w:t>
            </w:r>
            <w:r>
              <w:rPr>
                <w:rFonts w:eastAsia="Times New Roman" w:cs="Calibri"/>
                <w:color w:val="000000"/>
                <w:lang w:eastAsia="pl-PL"/>
              </w:rPr>
              <w:t>Książki,</w:t>
            </w:r>
          </w:p>
        </w:tc>
      </w:tr>
      <w:tr w:rsidR="00732006" w14:paraId="2E11A3C6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A03F8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50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B151B2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54A12643" wp14:editId="4545BD6B">
                  <wp:extent cx="859865" cy="1396371"/>
                  <wp:effectExtent l="0" t="0" r="0" b="0"/>
                  <wp:docPr id="50" name="Obraz 50" descr="Pierwsza miłość - Mirek Krystyna | Książka w Sklepie EMPIK.CO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865" cy="1396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97C99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63115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1E95D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Mirek, Krystyna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66C14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1288A51E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C4BABE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3D06BC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380994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D43DD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Pierwsza miłość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55617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Wydawnictwo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Edipresse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</w:t>
            </w:r>
          </w:p>
        </w:tc>
      </w:tr>
      <w:tr w:rsidR="00732006" w14:paraId="6A97E3BB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331AA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51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937A8D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1F808CFC" wp14:editId="21AD7498">
                  <wp:extent cx="856792" cy="1299956"/>
                  <wp:effectExtent l="0" t="0" r="458" b="0"/>
                  <wp:docPr id="51" name="Obraz 51" descr="https://platon.com.pl/api/Download/csPhotos_PhotoSmall_969EDDF8-79D6-4922-A8F4-97645D8C77AE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792" cy="1299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D137E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63117</w:t>
            </w:r>
          </w:p>
        </w:tc>
        <w:tc>
          <w:tcPr>
            <w:tcW w:w="255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5B94F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Planeta Bałtyk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6E394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5FA3377F" w14:textId="7777777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086AB4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F25934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54E341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9EF366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EC988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Słowne,</w:t>
            </w:r>
          </w:p>
        </w:tc>
      </w:tr>
      <w:tr w:rsidR="00732006" w14:paraId="2CAD6E84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94EA8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52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F67D15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165EA4EB" wp14:editId="47E9799A">
                  <wp:extent cx="837169" cy="1261487"/>
                  <wp:effectExtent l="0" t="0" r="1031" b="0"/>
                  <wp:docPr id="52" name="Obraz 52" descr="https://platon.com.pl/api/Download/csPhotos_PhotoSmall_0BE1DE4D-962C-40E3-AB6F-F322AF6DAC85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169" cy="1261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297D5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63118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BB912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Fajgenbaum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David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BD929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7D116FE8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75989F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6CB6FE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B5270F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A83CC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Pokonać chorobę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31297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Filia,</w:t>
            </w:r>
          </w:p>
        </w:tc>
      </w:tr>
      <w:tr w:rsidR="00732006" w14:paraId="1C7936F7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FF0CC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53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99B436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62EAE58E" wp14:editId="687565E7">
                  <wp:extent cx="796524" cy="1184029"/>
                  <wp:effectExtent l="0" t="0" r="3576" b="0"/>
                  <wp:docPr id="53" name="Obraz 53" descr="https://platon.com.pl/api/Download/csPhotos_PhotoSmall_ABFBED80-1FF2-4030-9F6F-3DFE9E16AF3C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524" cy="118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A362D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63119</w:t>
            </w:r>
          </w:p>
        </w:tc>
        <w:tc>
          <w:tcPr>
            <w:tcW w:w="255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14C42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Nie tylko Kołyma :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B6D0E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732006" w14:paraId="53D2D7E3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3E5DAC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9C7551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4D5236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57946B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E5B80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Zona Zero,</w:t>
            </w:r>
          </w:p>
        </w:tc>
      </w:tr>
      <w:tr w:rsidR="00732006" w14:paraId="1670441D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B1016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54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8F690A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AD34FA4" wp14:editId="17A34908">
                  <wp:extent cx="843735" cy="1345082"/>
                  <wp:effectExtent l="0" t="0" r="0" b="7468"/>
                  <wp:docPr id="54" name="Obraz 55" descr="https://platon.com.pl/api/Download/csPhotos_PhotoSmall_30A1B4B5-5EF3-48F6-9C54-29F148AFCBC6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735" cy="1345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BD8D4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63120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E2E00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Flagg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Fannie</w:t>
            </w:r>
            <w:proofErr w:type="spellEnd"/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B9153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732006" w14:paraId="47B013E4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F1D18B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00A680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0050A5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22A31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Powrót do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Whistle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Stop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D8227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Literackie,</w:t>
            </w:r>
          </w:p>
        </w:tc>
      </w:tr>
      <w:tr w:rsidR="00732006" w14:paraId="05487107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F7DCA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55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D9EAA8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E357485" wp14:editId="13C41080">
                  <wp:extent cx="824267" cy="1208928"/>
                  <wp:effectExtent l="0" t="0" r="0" b="0"/>
                  <wp:docPr id="55" name="Obraz 56" descr="https://platon.com.pl/api/Download/csPhotos_PhotoSmall_07B0FFAD-EB52-4F5B-BEE3-EE2FC153EAF5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67" cy="1208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0C1B0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63121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74C56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Kowalkowska, Bożena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C5408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732006" w14:paraId="5325C6A7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24DD0E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412ECF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ADBB67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FB302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Poza czasem :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739B9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Wielka Litera,</w:t>
            </w:r>
          </w:p>
        </w:tc>
      </w:tr>
      <w:tr w:rsidR="00732006" w14:paraId="62FE1E2B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42CEB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56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01C282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3B9AD7A" wp14:editId="65411D40">
                  <wp:extent cx="839227" cy="1183526"/>
                  <wp:effectExtent l="0" t="0" r="0" b="0"/>
                  <wp:docPr id="56" name="Obraz 57" descr="https://platon.com.pl/api/Download/csPhotos_PhotoSmall_BADEC6EB-AE1B-4195-BB46-57B116F6B36B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227" cy="118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8FE8B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63123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DEA4B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Piasecka, Wioletta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6104B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7DC3985D" w14:textId="77777777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D83AFA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5B5D1E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1008A3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282CA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Przyjdzie pogoda na </w:t>
            </w:r>
            <w:r>
              <w:rPr>
                <w:rFonts w:eastAsia="Times New Roman" w:cs="Calibri"/>
                <w:color w:val="000000"/>
                <w:lang w:eastAsia="pl-PL"/>
              </w:rPr>
              <w:t>szczęście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4601E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Szara Godzina,</w:t>
            </w:r>
          </w:p>
        </w:tc>
      </w:tr>
      <w:tr w:rsidR="00732006" w14:paraId="0AD2467C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B9106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57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B66F51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E0C0ABA" wp14:editId="7F043950">
                  <wp:extent cx="893807" cy="1302233"/>
                  <wp:effectExtent l="0" t="0" r="1543" b="0"/>
                  <wp:docPr id="57" name="Obraz 58" descr="https://platon.com.pl/api/Download/csPhotos_PhotoSmall_ACA441AF-3F39-422A-A9DB-40B031377A30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807" cy="1302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D96FF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63126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A8FBD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Knopik, Marta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D17DC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4CBA6E72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E6AFB4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EF7020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AD2608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98F9C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Rok Zaćmienia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B2AD9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Lira Wydawnictwo,</w:t>
            </w:r>
          </w:p>
        </w:tc>
      </w:tr>
      <w:tr w:rsidR="00732006" w14:paraId="056FCBD9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2BD72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58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EA5899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6017B7A8" wp14:editId="08EDA324">
                  <wp:extent cx="891521" cy="1265383"/>
                  <wp:effectExtent l="0" t="0" r="3829" b="0"/>
                  <wp:docPr id="58" name="Obraz 59" descr="https://platon.com.pl/api/Download/csPhotos_PhotoSmall_EC04963F-7951-422A-8353-816D0822AA0C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21" cy="126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55C67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63127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AB97B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Steel,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Danielle</w:t>
            </w:r>
            <w:proofErr w:type="spellEnd"/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E9766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4212C141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EBFE6D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8C7715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C15884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6D8B6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Romans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89EB4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Między Słowami,</w:t>
            </w:r>
          </w:p>
        </w:tc>
      </w:tr>
      <w:tr w:rsidR="00732006" w14:paraId="26A26BE9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8CADA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59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EE0396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1F986044" wp14:editId="33B1CF6B">
                  <wp:extent cx="860432" cy="1221254"/>
                  <wp:effectExtent l="0" t="0" r="0" b="0"/>
                  <wp:docPr id="59" name="Obraz 60" descr="https://platon.com.pl/api/Download/csPhotos_PhotoSmall_50780C17-5188-4E60-9C3F-983F31C736CD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432" cy="122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0C3BE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63129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2DF6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Parenti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Chiara</w:t>
            </w:r>
            <w:proofErr w:type="spellEnd"/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21BED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5BD3B352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129985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984EEC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1871C7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D1A20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Sekretna mowa kamieni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42C6D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Znak Litera </w:t>
            </w:r>
            <w:r>
              <w:rPr>
                <w:rFonts w:eastAsia="Times New Roman" w:cs="Calibri"/>
                <w:color w:val="000000"/>
                <w:lang w:eastAsia="pl-PL"/>
              </w:rPr>
              <w:t>Nova,</w:t>
            </w:r>
          </w:p>
        </w:tc>
      </w:tr>
      <w:tr w:rsidR="00732006" w14:paraId="642998A6" w14:textId="7777777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9342F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60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7D6A22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476F16FC" wp14:editId="0BD19698">
                  <wp:extent cx="855777" cy="1255132"/>
                  <wp:effectExtent l="0" t="0" r="1473" b="2168"/>
                  <wp:docPr id="60" name="Obraz 61" descr="https://platon.com.pl/api/Download/csPhotos_PhotoSmall_2BEA44B2-DA84-4AF5-93DD-23E2EF0FEE72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777" cy="1255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5D50C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63130</w:t>
            </w:r>
          </w:p>
        </w:tc>
        <w:tc>
          <w:tcPr>
            <w:tcW w:w="255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EFAAA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Sekretne życie kotów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724E1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4C7E3B9A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D1F42B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90E39F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7927F8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FF53CC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3E98F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Dom Wydawniczy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Rebis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</w:t>
            </w:r>
          </w:p>
        </w:tc>
      </w:tr>
      <w:tr w:rsidR="00732006" w14:paraId="57D14230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C16BE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61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560292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028AFEEB" wp14:editId="29622B9B">
                  <wp:extent cx="845655" cy="1240292"/>
                  <wp:effectExtent l="0" t="0" r="0" b="0"/>
                  <wp:docPr id="61" name="Obraz 62" descr="https://platon.com.pl/api/Download/csPhotos_PhotoSmall_F4A19072-F3B8-48F3-826D-D8CB73F2FC7A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655" cy="1240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AD599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63132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535C7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Witemeyer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Karen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0FDE5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051A417E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E50714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4D435D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1E0A00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7252D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Serce na linii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E15F8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Wydawnictwo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Dreams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</w:t>
            </w:r>
          </w:p>
        </w:tc>
      </w:tr>
      <w:tr w:rsidR="00732006" w14:paraId="7F949109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4F400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62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587B21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62F8F8F" wp14:editId="59A33EE8">
                  <wp:extent cx="918066" cy="1311523"/>
                  <wp:effectExtent l="0" t="0" r="0" b="2927"/>
                  <wp:docPr id="62" name="Obraz 63" descr="https://platon.com.pl/api/Download/csPhotos_PhotoSmall_2774925C-B0A6-4581-A690-21CAC06B3E53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066" cy="131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785D0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63133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94DC2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Ginzburg, Natalia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CEE0D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732006" w14:paraId="751F0E7F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8D0CEB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355696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476958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A14AC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Słownik rodzinny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BF2C9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Filtry,</w:t>
            </w:r>
          </w:p>
        </w:tc>
      </w:tr>
      <w:tr w:rsidR="00732006" w14:paraId="70EFF88E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7C165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63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712F1E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66B141F1" wp14:editId="393B9776">
                  <wp:extent cx="946102" cy="1497421"/>
                  <wp:effectExtent l="0" t="0" r="6398" b="7529"/>
                  <wp:docPr id="63" name="Obraz 64" descr="https://platon.com.pl/api/Download/csPhotos_PhotoSmall_7B49D181-21B4-4A18-B0D4-B16C003CCFEF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02" cy="1497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2957E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63135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1D459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Flagg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Fannie</w:t>
            </w:r>
            <w:proofErr w:type="spellEnd"/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04103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202BB2B5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1F5E38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6E53D9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938CF1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92BC9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Smażone zielone pomidory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5A9C5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Literackie,</w:t>
            </w:r>
          </w:p>
        </w:tc>
      </w:tr>
      <w:tr w:rsidR="00732006" w14:paraId="7E286358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73971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64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77C57D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E2E6CB3" wp14:editId="160CD8E9">
                  <wp:extent cx="910724" cy="1381786"/>
                  <wp:effectExtent l="0" t="0" r="3676" b="8864"/>
                  <wp:docPr id="64" name="Obraz 65" descr="https://platon.com.pl/api/Download/csPhotos_PhotoSmall_E580F046-E336-4A7A-B0B4-FA2EE8E897E9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724" cy="138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E0237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63136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BDDBB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Głogowska, Karolina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A2872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79D07346" w14:textId="77777777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78284B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AEB2DF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10BE99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6CC62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Sprawa Sary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FAA67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W.A.B. - Grupa Wydawnicza Foksal,</w:t>
            </w:r>
          </w:p>
        </w:tc>
      </w:tr>
      <w:tr w:rsidR="00732006" w14:paraId="0DC4DA54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E33B0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65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5CDD27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5EA19DF" wp14:editId="00EF2E79">
                  <wp:extent cx="917984" cy="1364577"/>
                  <wp:effectExtent l="0" t="0" r="0" b="7023"/>
                  <wp:docPr id="65" name="Obraz 66" descr="https://platon.com.pl/api/Download/csPhotos_PhotoSmall_529644E5-E07A-43CF-A344-C9ED3566F457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984" cy="1364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9CF7F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63137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E072B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Cronin, Marianne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9D25E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732006" w14:paraId="44E99146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F88B33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0116B2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D0651C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C3B0B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Sto lat Lenni i Margot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5F8E7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HarperCollins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Polska,</w:t>
            </w:r>
          </w:p>
        </w:tc>
      </w:tr>
      <w:tr w:rsidR="00732006" w14:paraId="1E82C42A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76F1B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66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22BCD0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72D67CBE" wp14:editId="297C8C59">
                  <wp:extent cx="831089" cy="1334594"/>
                  <wp:effectExtent l="0" t="0" r="7111" b="0"/>
                  <wp:docPr id="66" name="Obraz 67" descr="https://platon.com.pl/api/Download/csPhotos_PhotoSmall_664F1B81-15A6-45F6-ADC2-707E79B6F7FF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089" cy="133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B2432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63139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C786A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Wright, Lawrence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85EA8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5B2539CB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AC3C8D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9BB706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C95E2A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2E23D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Szatan w naszym domu :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21938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Czarne,</w:t>
            </w:r>
          </w:p>
        </w:tc>
      </w:tr>
      <w:tr w:rsidR="00732006" w14:paraId="4A9C8CDE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2710D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67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BDD7C0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2A20F2FF" wp14:editId="4D16F11C">
                  <wp:extent cx="831006" cy="1252197"/>
                  <wp:effectExtent l="0" t="0" r="7194" b="5103"/>
                  <wp:docPr id="67" name="Obraz 68" descr="https://platon.com.pl/api/Download/csPhotos_PhotoSmall_DA1C62A9-9BAB-499B-9403-4E28868E07CE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006" cy="1252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0AE42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63140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E05CE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Janus, Katarzyna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58D97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14CFBC87" w14:textId="77777777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D4EF3F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EB327A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FC766B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57C9B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Szczęście w mazurskim domu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E1C85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Filia,</w:t>
            </w:r>
          </w:p>
        </w:tc>
      </w:tr>
      <w:tr w:rsidR="00732006" w14:paraId="029A9A95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80318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68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F8E182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42C9C29" wp14:editId="3E6F9455">
                  <wp:extent cx="838504" cy="1290008"/>
                  <wp:effectExtent l="0" t="0" r="0" b="5392"/>
                  <wp:docPr id="68" name="Obraz 69" descr="https://platon.com.pl/api/Download/csPhotos_PhotoSmall_C10AE791-3D1C-4F34-BA47-28A929A18F36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504" cy="1290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F00D6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63142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3FBB5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Borlik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Piotr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02704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7CFB2199" w14:textId="77777777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28F57D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5E6819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CC4D95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C93A2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Tajemnica wzgórza trzech dębów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C8A8A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732006" w14:paraId="5918266B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44F25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69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1245A0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599A46A3" wp14:editId="0E94B92E">
                  <wp:extent cx="855293" cy="1268446"/>
                  <wp:effectExtent l="0" t="0" r="1957" b="7904"/>
                  <wp:docPr id="69" name="Obraz 70" descr="Topielice - Orlicz Dar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293" cy="1268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0610A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63144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B97E2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Misiołek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Katarzyna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2993C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732006" w14:paraId="0F173E0B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86B5E2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FC5EDD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D0343A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707D2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Topielice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7DD9B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HarperCollins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Polska,</w:t>
            </w:r>
          </w:p>
        </w:tc>
      </w:tr>
      <w:tr w:rsidR="00732006" w14:paraId="5FAEED74" w14:textId="77777777">
        <w:tblPrEx>
          <w:tblCellMar>
            <w:top w:w="0" w:type="dxa"/>
            <w:bottom w:w="0" w:type="dxa"/>
          </w:tblCellMar>
        </w:tblPrEx>
        <w:trPr>
          <w:trHeight w:val="651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B3F4C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70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C151E6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7A90C4A4" wp14:editId="1ED4CADB">
                  <wp:extent cx="838669" cy="1308552"/>
                  <wp:effectExtent l="0" t="0" r="0" b="5898"/>
                  <wp:docPr id="70" name="Obraz 71" descr="https://platon.com.pl/api/Download/csPhotos_PhotoSmall_88A83308-199B-4544-9D2E-0D40EC3DB357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669" cy="1308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6FD0D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63145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AB1A8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Boochani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Behrouz</w:t>
            </w:r>
            <w:proofErr w:type="spellEnd"/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265C4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2007C0F2" w14:textId="77777777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D856ED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8BAF7F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D8561B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6C21C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Tylko góry będą ci przyjaciółmi :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588C3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Książkowe Klimaty,</w:t>
            </w:r>
          </w:p>
        </w:tc>
      </w:tr>
      <w:tr w:rsidR="00732006" w14:paraId="52C4CEF3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81C8C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71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002AFF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476F006" wp14:editId="41E3066C">
                  <wp:extent cx="794732" cy="1205791"/>
                  <wp:effectExtent l="0" t="0" r="5368" b="0"/>
                  <wp:docPr id="71" name="Obraz 72" descr="https://platon.com.pl/api/Download/csPhotos_PhotoSmall_DF99A56C-D911-46BE-959D-53AFDB245ACD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732" cy="1205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7E550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63146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909F9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Jacobsen, Roy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770F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732006" w14:paraId="0AC8F2B8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4434B7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A734A9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9C0B9E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76662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Tylko matka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3A5B2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Poznańskie,</w:t>
            </w:r>
          </w:p>
        </w:tc>
      </w:tr>
      <w:tr w:rsidR="00732006" w14:paraId="7EE6F79F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142BB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72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DF3359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D7A3AD2" wp14:editId="152F5F1C">
                  <wp:extent cx="741898" cy="1117927"/>
                  <wp:effectExtent l="0" t="0" r="1052" b="6023"/>
                  <wp:docPr id="72" name="Obraz 73" descr="https://platon.com.pl/api/Download/csPhotos_PhotoSmall_B4AC5024-B25F-401E-9A7C-4A4FD7E32739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898" cy="1117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C1CBE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63148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B920D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Żmijewska, Ida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2D6E2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2020.</w:t>
            </w:r>
          </w:p>
        </w:tc>
      </w:tr>
      <w:tr w:rsidR="00732006" w14:paraId="687B750D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B696D4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C53DD2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E19668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53C39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Od zmierzchu do świtu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8326F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Skarpa Warszawska,</w:t>
            </w:r>
          </w:p>
        </w:tc>
      </w:tr>
      <w:tr w:rsidR="00732006" w14:paraId="5B04C8D6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4655F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73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5C5081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5608053" wp14:editId="7227D11B">
                  <wp:extent cx="731419" cy="1031479"/>
                  <wp:effectExtent l="0" t="0" r="0" b="0"/>
                  <wp:docPr id="73" name="Obraz 74" descr="https://platon.com.pl/api/Download/csPhotos_PhotoSmall_E1E471D0-2850-4920-9935-AEE25B1EEC39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419" cy="103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8916B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63149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38561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Shipman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James D.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4CCA9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732006" w14:paraId="1A9C4CB3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99AC9B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7FA19B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679558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D9293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Wojna Ireny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0FBB9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Słowne,</w:t>
            </w:r>
          </w:p>
        </w:tc>
      </w:tr>
      <w:tr w:rsidR="00732006" w14:paraId="12AE1F44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37356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74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07DFF2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C8DFAA8" wp14:editId="6DD5F6FD">
                  <wp:extent cx="789730" cy="1198211"/>
                  <wp:effectExtent l="0" t="0" r="0" b="1939"/>
                  <wp:docPr id="74" name="Obraz 75" descr="https://platon.com.pl/api/Download/csPhotos_PhotoSmall_E8F86EAF-7F80-4A02-A171-1097CF28364B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730" cy="1198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271DC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63150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AD62F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French, Tana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BA35C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1204140C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F22382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4907B9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BA0158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D2959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Z </w:t>
            </w:r>
            <w:r>
              <w:rPr>
                <w:rFonts w:eastAsia="Times New Roman" w:cs="Calibri"/>
                <w:color w:val="000000"/>
                <w:lang w:eastAsia="pl-PL"/>
              </w:rPr>
              <w:t>dala od świateł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C0943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Albatros,</w:t>
            </w:r>
          </w:p>
        </w:tc>
      </w:tr>
      <w:tr w:rsidR="00732006" w14:paraId="3B92E374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81DE0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75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30CD27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447140C5" wp14:editId="47CE9EF5">
                  <wp:extent cx="831281" cy="1179886"/>
                  <wp:effectExtent l="0" t="0" r="6919" b="1214"/>
                  <wp:docPr id="75" name="Obraz 76" descr="https://platon.com.pl/api/Download/csPhotos_PhotoSmall_4B9938D6-ECB1-4BC7-84BC-3BD252033F0C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281" cy="117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3B13A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63151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6CE5B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Paszyńska, Maria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B6BD8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5D57F059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2C9E14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B91CF1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97FB73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9669E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Za zasłoną chmur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6AB2B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Książnica,</w:t>
            </w:r>
          </w:p>
        </w:tc>
      </w:tr>
      <w:tr w:rsidR="00732006" w14:paraId="7725F008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AC718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76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8D2BA8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5CB4EB3A" wp14:editId="23B10230">
                  <wp:extent cx="862224" cy="1308204"/>
                  <wp:effectExtent l="0" t="0" r="0" b="6246"/>
                  <wp:docPr id="76" name="Obraz 77" descr="https://platon.com.pl/api/Download/csPhotos_PhotoSmall_21F2505A-F0D0-4C29-B2A9-7B98510B0EC2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224" cy="1308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D0820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63152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1A2B8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Sturis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Dionisios</w:t>
            </w:r>
            <w:proofErr w:type="spellEnd"/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03B43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732006" w14:paraId="2889C6B0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765061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F65B41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178110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BF225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Zachód słońca na Santorini :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957A8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Poznańskie,</w:t>
            </w:r>
          </w:p>
        </w:tc>
      </w:tr>
      <w:tr w:rsidR="00732006" w14:paraId="350BEA16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98124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77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01D416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58ADB76A" wp14:editId="1B623E65">
                  <wp:extent cx="872383" cy="1342128"/>
                  <wp:effectExtent l="0" t="0" r="3917" b="0"/>
                  <wp:docPr id="77" name="Obraz 78" descr="https://platon.com.pl/api/Download/csPhotos_PhotoSmall_298534DF-5D5A-4330-8B5B-D0C56E8A29CA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383" cy="1342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31FC8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63155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B0904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Klementowska, Iza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9C664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1BE7FE0F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202E5A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9EFCCC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55109A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6AAC6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Zapach </w:t>
            </w:r>
            <w:r>
              <w:rPr>
                <w:rFonts w:eastAsia="Times New Roman" w:cs="Calibri"/>
                <w:color w:val="000000"/>
                <w:lang w:eastAsia="pl-PL"/>
              </w:rPr>
              <w:t>trawy :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64B7B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Agora,</w:t>
            </w:r>
          </w:p>
        </w:tc>
      </w:tr>
      <w:tr w:rsidR="00732006" w14:paraId="2564B9A6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0A498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78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B4D10F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230056D9" wp14:editId="5F109879">
                  <wp:extent cx="872867" cy="1238902"/>
                  <wp:effectExtent l="0" t="0" r="3433" b="0"/>
                  <wp:docPr id="78" name="Obraz 79" descr="https://platon.com.pl/api/Download/csPhotos_PhotoSmall_5AE213B2-76B1-4BCA-94B6-83DFE577F9A0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867" cy="1238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C50BA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63157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5E0D3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Dayton,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Tian</w:t>
            </w:r>
            <w:proofErr w:type="spellEnd"/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2EE71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508DD90A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32C9AE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6FF0C7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74D098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7329F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Znajdź spokój wewnętrzny :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1CCA6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Feeria Wydawnictwo,</w:t>
            </w:r>
          </w:p>
        </w:tc>
      </w:tr>
      <w:tr w:rsidR="00732006" w14:paraId="66E56A1A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CC25A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79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CC78E3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1AB64B67" wp14:editId="5E77620B">
                  <wp:extent cx="840717" cy="1266828"/>
                  <wp:effectExtent l="0" t="0" r="0" b="9522"/>
                  <wp:docPr id="79" name="Obraz 80" descr="https://platon.com.pl/api/Download/csPhotos_PhotoSmall_25A1F65E-B6FE-4D22-987A-FEA5D7F4D77E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17" cy="1266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468FC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63158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06B41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Watson, Sue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3888C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2C76A36A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245FDC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7E2A6D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2E7794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AE5CC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Znam twój sekret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2938D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Filia,</w:t>
            </w:r>
          </w:p>
        </w:tc>
      </w:tr>
      <w:tr w:rsidR="00732006" w14:paraId="5F5DB758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67F76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80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8AA805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24F91F9B" wp14:editId="043E4E76">
                  <wp:extent cx="827724" cy="1238774"/>
                  <wp:effectExtent l="0" t="0" r="0" b="0"/>
                  <wp:docPr id="80" name="Obraz 81" descr="https://platon.com.pl/api/Download/csPhotos_PhotoSmall_BB7ECF32-A3A6-458F-8171-C26A039EA789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724" cy="1238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5CA8D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63159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C66F4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Farrell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Matthew</w:t>
            </w:r>
            <w:proofErr w:type="spellEnd"/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A8374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0B401B3E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4FA448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5E148D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47607C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4D20E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Zobacz, co zrobiłeś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F33B8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Mova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</w:t>
            </w:r>
          </w:p>
        </w:tc>
      </w:tr>
      <w:tr w:rsidR="00732006" w14:paraId="2FC7399E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61C18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81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4A7E76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6554AD7A" wp14:editId="7C900C64">
                  <wp:extent cx="816467" cy="1230297"/>
                  <wp:effectExtent l="0" t="0" r="2683" b="7953"/>
                  <wp:docPr id="81" name="Obraz 82" descr="https://platon.com.pl/api/Download/csPhotos_PhotoSmall_9931A1AC-2CC7-46F1-B5C1-1718B147718D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467" cy="1230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E2389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63160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A24D9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Genova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Lisa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870B3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6B1E3663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FA320D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5ED36D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E1A0A4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DC753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Zrozumieć pamięć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89A8D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Filia,</w:t>
            </w:r>
          </w:p>
        </w:tc>
      </w:tr>
      <w:tr w:rsidR="00732006" w14:paraId="14024240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19538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82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A51FC1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D3847D2" wp14:editId="332827EB">
                  <wp:extent cx="819466" cy="1260719"/>
                  <wp:effectExtent l="0" t="0" r="0" b="0"/>
                  <wp:docPr id="82" name="Obraz 83" descr="https://platon.com.pl/api/Download/csPhotos_PhotoSmall_A38A1E6F-EA8C-45E4-9400-F09C50D8B143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466" cy="1260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C0092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63161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2CF56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Rodzeń, Elżbieta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CEC25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69C8504F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B43F08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E2EF12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FA6539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0A13D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Życie do zwrotu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A7508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Pascal,</w:t>
            </w:r>
          </w:p>
        </w:tc>
      </w:tr>
      <w:tr w:rsidR="00732006" w14:paraId="43B051EF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BDD2D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83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4DA040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26903A0A" wp14:editId="060F590B">
                  <wp:extent cx="819997" cy="1235610"/>
                  <wp:effectExtent l="0" t="0" r="0" b="2640"/>
                  <wp:docPr id="83" name="Obraz 84" descr="https://platon.com.pl/api/Download/csPhotos_PhotoSmall_6B3AAFAD-ACF8-460B-BF07-67237C0C3643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997" cy="12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09888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63162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C83FC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Jabłoński, Jerzy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434B6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© 2021.</w:t>
            </w:r>
          </w:p>
        </w:tc>
      </w:tr>
      <w:tr w:rsidR="00732006" w14:paraId="759230BF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441B68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DC5FF6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5A51E3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042C2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Życie... nie ogarniam :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1DF6D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Święty Wojciech Wydawnictwo,</w:t>
            </w:r>
          </w:p>
        </w:tc>
      </w:tr>
      <w:tr w:rsidR="00732006" w14:paraId="4A5B93B7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650F8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84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111132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15D7B272" wp14:editId="0EE582C7">
                  <wp:extent cx="832826" cy="1299444"/>
                  <wp:effectExtent l="0" t="0" r="5374" b="0"/>
                  <wp:docPr id="84" name="Obraz 85" descr="https://platon.com.pl/api/Download/csPhotos_PhotoSmall_7B81F040-F941-4193-ACAA-A217BC3D8D62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826" cy="1299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CD87A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63163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D8E48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Kwinta, Barbara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C331D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0A48D2CF" w14:textId="77777777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3EBD6E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F5F8A8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511AC0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7C09C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Chwała meksykańskim zakonnicom!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90ACF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Prószyński Media,</w:t>
            </w:r>
          </w:p>
        </w:tc>
      </w:tr>
      <w:tr w:rsidR="00732006" w14:paraId="1C37B533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CBF67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85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BAED99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15D6CB16" wp14:editId="6C39C6B5">
                  <wp:extent cx="796177" cy="1224893"/>
                  <wp:effectExtent l="0" t="0" r="3923" b="0"/>
                  <wp:docPr id="85" name="Obraz 86" descr="https://platon.com.pl/api/Download/csPhotos_PhotoSmall_7BAF05FC-E9EC-458B-AB87-51202290D6A4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177" cy="1224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39F38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63164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40601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Carey, Ella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B2B78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58EF823C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2F225F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465CDE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659FFD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B7A9F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Dom nad jeziorem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0048A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Prószyński i S-ka- Prószyński Media,</w:t>
            </w:r>
          </w:p>
        </w:tc>
      </w:tr>
      <w:tr w:rsidR="00732006" w14:paraId="57C2B86E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641CA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86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ABF8E0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7F890509" wp14:editId="46933111">
                  <wp:extent cx="786475" cy="1227124"/>
                  <wp:effectExtent l="0" t="0" r="0" b="0"/>
                  <wp:docPr id="86" name="Obraz 87" descr="https://platon.com.pl/api/Download/csPhotos_PhotoSmall_66863CB8-36A6-4792-9F16-25A0C98B15DE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475" cy="1227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778AD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63165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16D97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Noszczyńska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Danuta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A15EE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14A7472E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2A3F1B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C3E545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3F6893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9BA77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Domek na końcu świata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73844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732006" w14:paraId="4DE1498C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6274F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87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2D3B76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17CE2A53" wp14:editId="5B3A8120">
                  <wp:extent cx="894584" cy="1338837"/>
                  <wp:effectExtent l="0" t="0" r="766" b="0"/>
                  <wp:docPr id="87" name="Obraz 88" descr="https://platon.com.pl/api/Download/csPhotos_PhotoSmall_C0D42D3E-5DB2-42E8-8028-2882CFD57224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584" cy="1338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4EE5B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63166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CFCB7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Janeczek, Helena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BD653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70DC81C3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CF53C7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CDE3EA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AD740D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4A143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Fotografka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F6D88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732006" w14:paraId="04005B0D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6AF8D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88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D8682E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6E7893B2" wp14:editId="22C70329">
                  <wp:extent cx="841357" cy="1233991"/>
                  <wp:effectExtent l="0" t="0" r="0" b="4259"/>
                  <wp:docPr id="88" name="Obraz 89" descr="https://platon.com.pl/api/Download/csPhotos_PhotoSmall_A6558C0E-961B-428F-A64D-21A98964B210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57" cy="1233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21890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63167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927CA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Sutcliff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Nicola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C3F0F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69EB5E1E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B1A611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3C9152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9FEB01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0754A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Jestem Saudyjką :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46D1C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732006" w14:paraId="42EAF2B5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868B0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89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905520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47D0FA29" wp14:editId="3719CE90">
                  <wp:extent cx="827422" cy="1197580"/>
                  <wp:effectExtent l="0" t="0" r="0" b="2570"/>
                  <wp:docPr id="89" name="Obraz 90" descr="https://platon.com.pl/api/Download/csPhotos_PhotoSmall_6546E89D-AC59-4588-BC7D-1978BC06FD72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422" cy="119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1E6E5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63168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7BBE8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Reich, Marta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49CA8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7C83E0A6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6DF1FB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E8F70F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5AE239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A5949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Każde twoje słowo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41AC8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Prószyński i </w:t>
            </w:r>
            <w:r>
              <w:rPr>
                <w:rFonts w:eastAsia="Times New Roman" w:cs="Calibri"/>
                <w:color w:val="000000"/>
                <w:lang w:eastAsia="pl-PL"/>
              </w:rPr>
              <w:t>S-ka - Prószyński Media,</w:t>
            </w:r>
          </w:p>
        </w:tc>
      </w:tr>
      <w:tr w:rsidR="00732006" w14:paraId="268311C6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4E2FF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90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9249A1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41631B7" wp14:editId="127E3DA8">
                  <wp:extent cx="809280" cy="1262713"/>
                  <wp:effectExtent l="0" t="0" r="0" b="0"/>
                  <wp:docPr id="90" name="Obraz 91" descr="https://platon.com.pl/api/Download/csPhotos_PhotoSmall_A44AE5B1-ED5E-47A8-9CB5-01010C44DF73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280" cy="1262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1F82D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63169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EBA51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Kowalska, Aleksandra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29FAB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110FEB0A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4D989F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E4CE5F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CDFEB6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B14AA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Na końcu schodów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8AE8C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Prószyński i S-ka,</w:t>
            </w:r>
          </w:p>
        </w:tc>
      </w:tr>
      <w:tr w:rsidR="00732006" w14:paraId="05B8DD1A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B8979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91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9BE468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10101965" wp14:editId="54AAF67B">
                  <wp:extent cx="804873" cy="1255836"/>
                  <wp:effectExtent l="0" t="0" r="0" b="1464"/>
                  <wp:docPr id="91" name="Obraz 92" descr="https://platon.com.pl/api/Download/csPhotos_PhotoSmall_C21E2534-69E1-4090-A94E-5503EF78858B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873" cy="125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9622E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63170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C4D4F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Wierzchowska, Weronika.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2A457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2020.</w:t>
            </w:r>
          </w:p>
        </w:tc>
      </w:tr>
      <w:tr w:rsidR="00732006" w14:paraId="1084B5B6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06D842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A31D17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9FCF47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DF9B0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Nadchodzą czasy nowe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4C2DC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Prószyński Media,</w:t>
            </w:r>
          </w:p>
        </w:tc>
      </w:tr>
      <w:tr w:rsidR="00732006" w14:paraId="7DBA84D7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3BC41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92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DF3A77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DBEAEC4" wp14:editId="57436620">
                  <wp:extent cx="828098" cy="1292074"/>
                  <wp:effectExtent l="0" t="0" r="0" b="3326"/>
                  <wp:docPr id="92" name="Obraz 93" descr="https://platon.com.pl/api/Download/csPhotos_PhotoSmall_6ECCC7C9-F068-4CEC-87D9-D3801EE7DD96_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98" cy="1292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D2CE5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63171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426A5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Żółcińska, Wanda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F5A4A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2015.</w:t>
            </w:r>
          </w:p>
        </w:tc>
      </w:tr>
      <w:tr w:rsidR="00732006" w14:paraId="6433FAE3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8714B4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322D1D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F95E6A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A8012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Najdroższa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40ACD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Prószyński Media,</w:t>
            </w:r>
          </w:p>
        </w:tc>
      </w:tr>
      <w:tr w:rsidR="00732006" w14:paraId="472C285E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2CD29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93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98F6C8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4FB1BA0F" wp14:editId="703BA285">
                  <wp:extent cx="739987" cy="1154585"/>
                  <wp:effectExtent l="0" t="0" r="2963" b="7465"/>
                  <wp:docPr id="93" name="Obraz 94" descr="https://platon.com.pl/api/Download/csPhotos_PhotoSmall_D1BA2F53-2045-4806-BF67-996B500183F4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987" cy="115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40020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63172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9B19F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Wierzchowska, Weronika.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40EF6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17A33403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15669C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0E1496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3894E2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B48C7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Nie spadłam z nieba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7EE1A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732006" w14:paraId="687C80BE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0F0BF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94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4BCBE4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3AD6B6B0" wp14:editId="5A2B46D7">
                  <wp:extent cx="753767" cy="1176092"/>
                  <wp:effectExtent l="0" t="0" r="8233" b="5008"/>
                  <wp:docPr id="94" name="Obraz 95" descr="https://platon.com.pl/api/Download/csPhotos_PhotoSmall_9B39FB48-1D10-4B7A-A6E8-47C51D4F9FF0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67" cy="117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D9C1B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63173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E98C2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Santini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Angela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B2ABF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47FE42D6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63DA95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C54CA4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19E021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B846C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Obsesje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81073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Prószyński i S-ka,</w:t>
            </w:r>
          </w:p>
        </w:tc>
      </w:tr>
      <w:tr w:rsidR="00732006" w14:paraId="590F73E6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56E9A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95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4D8FD2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49499C31" wp14:editId="27F9E7D5">
                  <wp:extent cx="769906" cy="1184468"/>
                  <wp:effectExtent l="0" t="0" r="0" b="0"/>
                  <wp:docPr id="95" name="Obraz 96" descr="https://platon.com.pl/api/Download/csPhotos_PhotoSmall_CAD8013E-24A4-4291-9A3B-2087615C0440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906" cy="1184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9325F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63174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2418D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Carey, Ella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DA057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2020.</w:t>
            </w:r>
          </w:p>
        </w:tc>
      </w:tr>
      <w:tr w:rsidR="00732006" w14:paraId="6CBDC133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DE3312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59FE53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7E8640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F125C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Po latach w Paryżu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425B8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Prószyński i S-ka,</w:t>
            </w:r>
          </w:p>
        </w:tc>
      </w:tr>
      <w:tr w:rsidR="00732006" w14:paraId="58D67544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A9B11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96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FBD163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393F9CAA" wp14:editId="5869E7C5">
                  <wp:extent cx="740782" cy="1157465"/>
                  <wp:effectExtent l="0" t="0" r="2168" b="4585"/>
                  <wp:docPr id="96" name="Obraz 97" descr="Przyjaciółki - Kołakowska Agat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782" cy="115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9CC3D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63175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11F92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Kołakowska, Agata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8F41A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2011.</w:t>
            </w:r>
          </w:p>
        </w:tc>
      </w:tr>
      <w:tr w:rsidR="00732006" w14:paraId="50C49BDB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5D8433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A571D8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0D32BA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5FD97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Przyjaciółki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25B60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Prószyński Media,</w:t>
            </w:r>
          </w:p>
        </w:tc>
      </w:tr>
      <w:tr w:rsidR="00732006" w14:paraId="3DBD683D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9C09A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97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2C5257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1ED4B60" wp14:editId="3771A7C6">
                  <wp:extent cx="764511" cy="1192853"/>
                  <wp:effectExtent l="0" t="0" r="0" b="7297"/>
                  <wp:docPr id="97" name="Obraz 98" descr="https://platon.com.pl/api/Download/csPhotos_PhotoSmall_40B0A74B-BDCB-4010-90D9-CE11A2F03345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11" cy="1192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5FD6A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63176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BAB90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Brookmyre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Chris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59451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06CDE89E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54CBEC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1FD575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4CB03C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11D99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Retrospekcja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D66AD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732006" w14:paraId="5C702949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61AA7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98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D4C855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1E3E2130" wp14:editId="508BE223">
                  <wp:extent cx="720702" cy="1124492"/>
                  <wp:effectExtent l="0" t="0" r="3198" b="0"/>
                  <wp:docPr id="98" name="Obraz 99" descr="https://platon.com.pl/api/Download/csPhotos_PhotoSmall_EF6E040C-1362-44C6-8417-D0984DC1F746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02" cy="1124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16347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63177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E71C3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Kołakowska, Agata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32F86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69D5DE33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ECB341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A5A75E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12AA6D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20D30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Szczęście na miarę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4C1BD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Prószyński Media,</w:t>
            </w:r>
          </w:p>
        </w:tc>
      </w:tr>
      <w:tr w:rsidR="00732006" w14:paraId="3C14C106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BA407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99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47EB53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216F3F4B" wp14:editId="43DBED46">
                  <wp:extent cx="758942" cy="1175836"/>
                  <wp:effectExtent l="0" t="0" r="3058" b="5264"/>
                  <wp:docPr id="99" name="Obraz 100" descr="https://platon.com.pl/api/Download/csPhotos_PhotoSmall_58643371-9657-43EE-A411-628C47A40B4F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42" cy="117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1B9DA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63178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7CDD7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Holsinger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Bruce W.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494CD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2020.</w:t>
            </w:r>
          </w:p>
        </w:tc>
      </w:tr>
      <w:tr w:rsidR="00732006" w14:paraId="4C6C82C1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3DC785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1BDF9A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5E102E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9FA19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Szkoła geniuszy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06A81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Prószyński i S-ka,</w:t>
            </w:r>
          </w:p>
        </w:tc>
      </w:tr>
      <w:tr w:rsidR="00732006" w14:paraId="5951E0C5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E1099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100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3AD4A1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72A65C7" wp14:editId="608F6AD8">
                  <wp:extent cx="819174" cy="1287283"/>
                  <wp:effectExtent l="0" t="0" r="0" b="8117"/>
                  <wp:docPr id="100" name="Obraz 101" descr="https://platon.com.pl/api/Download/csPhotos_PhotoSmall_0EC44B11-5BFA-4033-AED6-62D876693828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74" cy="128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FC036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63179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1C256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Kołakowska, Agata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D3618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638F77C1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28C626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467ED0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7BD7B1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0E6AF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Ślepa miłość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2A01B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Prószyński Media,</w:t>
            </w:r>
          </w:p>
        </w:tc>
      </w:tr>
      <w:tr w:rsidR="00732006" w14:paraId="532F6430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F2230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101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35D780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7902BB5B" wp14:editId="78DA788F">
                  <wp:extent cx="808640" cy="1261707"/>
                  <wp:effectExtent l="0" t="0" r="0" b="0"/>
                  <wp:docPr id="101" name="Obraz 102" descr="https://platon.com.pl/api/Download/csPhotos_PhotoSmall_614B5A00-5166-42F2-A824-743466D606C0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640" cy="126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98FFD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63180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9B0F9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Copperman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E. J.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B1770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5AE4A4CF" w14:textId="77777777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2364D2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DFAEE5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456288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E1BEF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Tajemnica brakującej głowy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68E9F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Prószyński i S-ka,</w:t>
            </w:r>
          </w:p>
        </w:tc>
      </w:tr>
      <w:tr w:rsidR="00732006" w14:paraId="1C1F6F18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93919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102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45E38B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04FF25E" wp14:editId="4611FA0F">
                  <wp:extent cx="795089" cy="1231824"/>
                  <wp:effectExtent l="0" t="0" r="5011" b="6426"/>
                  <wp:docPr id="102" name="Obraz 103" descr="https://platon.com.pl/api/Download/csPhotos_PhotoSmall_EDB0FE19-28D8-48B2-9AB1-7D89284CA57E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089" cy="123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37051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63181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CC1D8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Copperman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E. J.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957E6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077D9549" w14:textId="77777777">
        <w:tblPrEx>
          <w:tblCellMar>
            <w:top w:w="0" w:type="dxa"/>
            <w:bottom w:w="0" w:type="dxa"/>
          </w:tblCellMar>
        </w:tblPrEx>
        <w:trPr>
          <w:trHeight w:val="1433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F5A33D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844BD9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5ECB3A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A7529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Tajemnica rzekomego małżonka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18B25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Prószyński i S-ka- Prószyński Media,</w:t>
            </w:r>
          </w:p>
        </w:tc>
      </w:tr>
      <w:tr w:rsidR="00732006" w14:paraId="352BC918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D4CC6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103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B2CF82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3AB2D94E" wp14:editId="7A476697">
                  <wp:extent cx="793379" cy="1264807"/>
                  <wp:effectExtent l="0" t="0" r="6721" b="0"/>
                  <wp:docPr id="103" name="Obraz 104" descr="https://platon.com.pl/api/Download/csPhotos_PhotoSmall_22793DA0-BA58-40CD-90E5-2A7CDE158DCF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379" cy="1264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CF6F5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63182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EF308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Runcie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Charlotte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256F4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5D0AC256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CE7BAD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6B9381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06BF37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E2647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 ustach sól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36028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Prószyński i S-ka- Prószyński Media,</w:t>
            </w:r>
          </w:p>
        </w:tc>
      </w:tr>
      <w:tr w:rsidR="00732006" w14:paraId="634EB04C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CE554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104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AA5E30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2037A638" wp14:editId="11F07376">
                  <wp:extent cx="779443" cy="1216161"/>
                  <wp:effectExtent l="0" t="0" r="1607" b="3039"/>
                  <wp:docPr id="104" name="Obraz 105" descr="https://platon.com.pl/api/Download/csPhotos_PhotoSmall_440639CF-F555-4FDD-874C-C8A85CB100B4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443" cy="1216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EBFF4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63183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AE043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Cooper,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Roxie</w:t>
            </w:r>
            <w:proofErr w:type="spellEnd"/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E4D1B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5CF6B863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CE4ABE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1653E1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9CDE6C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0D762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Więcej niż tysiąc słów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799FD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732006" w14:paraId="34280EE9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0CA10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105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89FFF3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08A236C" wp14:editId="5E7DD0DB">
                  <wp:extent cx="725759" cy="1108801"/>
                  <wp:effectExtent l="0" t="0" r="0" b="0"/>
                  <wp:docPr id="105" name="Obraz 106" descr="https://platon.com.pl/api/Download/csPhotos_PhotoSmall_78B591D3-91C9-49E5-AA49-E28A2775619B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759" cy="110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2D03E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63184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FB17A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Harding,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Robyn</w:t>
            </w:r>
            <w:proofErr w:type="spellEnd"/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C607D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21D24737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D0DCE1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B69495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6EE0E3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B6264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Zamiana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E6518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732006" w14:paraId="20DB9E61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02D20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106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4080EE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1BC24D9C" wp14:editId="08280A4E">
                  <wp:extent cx="773417" cy="1189872"/>
                  <wp:effectExtent l="0" t="0" r="7633" b="0"/>
                  <wp:docPr id="106" name="Obraz 107" descr="https://platon.com.pl/api/Download/csPhotos_PhotoSmall_0EBE87D4-263D-4D59-A5C8-65F9193BBEC8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17" cy="1189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9F064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63185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BF8C4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Rolfe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Helen J.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75877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207F7073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57AC4F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7A0799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825B90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FF7B2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Zaopiekuj się mną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23765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Prószyński i S-ka - </w:t>
            </w:r>
            <w:r>
              <w:rPr>
                <w:rFonts w:eastAsia="Times New Roman" w:cs="Calibri"/>
                <w:color w:val="000000"/>
                <w:lang w:eastAsia="pl-PL"/>
              </w:rPr>
              <w:t>Prószyński Media,</w:t>
            </w:r>
          </w:p>
        </w:tc>
      </w:tr>
      <w:tr w:rsidR="00732006" w14:paraId="43142569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09AFE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107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AD7594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3200165" wp14:editId="7DE235DC">
                  <wp:extent cx="817711" cy="1266873"/>
                  <wp:effectExtent l="0" t="0" r="1439" b="9477"/>
                  <wp:docPr id="107" name="Obraz 108" descr="https://platon.com.pl/api/Download/csPhotos_PhotoSmall_B366A740-EB43-4F71-9F5C-4B33E042E4A7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711" cy="1266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8467A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63186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88ACE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Płowiec, Anna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5D3DA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71AB3F95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EC07E1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F741AA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9F0B92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8BC0B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Zwyczajna kobieta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6C52A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732006" w14:paraId="5FA009E6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B3277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108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FD250B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A3945A3" wp14:editId="323173C7">
                  <wp:extent cx="837334" cy="1236323"/>
                  <wp:effectExtent l="0" t="0" r="866" b="1927"/>
                  <wp:docPr id="108" name="Obraz 109" descr="https://platon.com.pl/api/Download/csPhotos_PhotoSmall_E13A3171-C427-4100-A79A-5A2F2E535007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334" cy="1236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82EEA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63187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0AB72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Natt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och Dag, Niklas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21A41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600183B4" w14:textId="77777777">
        <w:tblPrEx>
          <w:tblCellMar>
            <w:top w:w="0" w:type="dxa"/>
            <w:bottom w:w="0" w:type="dxa"/>
          </w:tblCellMar>
        </w:tblPrEx>
        <w:trPr>
          <w:trHeight w:val="1066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A8A1B6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5095D6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9120F7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AA5EB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1794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FFD0F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Sonia Draga,</w:t>
            </w:r>
          </w:p>
        </w:tc>
      </w:tr>
      <w:tr w:rsidR="00732006" w14:paraId="56A098FF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266BA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109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FCC8A7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2E3372E9" wp14:editId="06CC116A">
                  <wp:extent cx="803876" cy="1329720"/>
                  <wp:effectExtent l="0" t="0" r="0" b="3780"/>
                  <wp:docPr id="109" name="Obraz 110" descr="https://platon.com.pl/api/Download/csPhotos_PhotoSmall_A2E1D737-6632-42D5-817E-0776AA372711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876" cy="132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AA602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63188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365A9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Pilch, Jerzy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3EC1E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5AE82837" w14:textId="77777777">
        <w:tblPrEx>
          <w:tblCellMar>
            <w:top w:w="0" w:type="dxa"/>
            <w:bottom w:w="0" w:type="dxa"/>
          </w:tblCellMar>
        </w:tblPrEx>
        <w:trPr>
          <w:trHeight w:val="1501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1A5AAE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15C292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D60A18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4E174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Autobiografia w sensie </w:t>
            </w:r>
            <w:r>
              <w:rPr>
                <w:rFonts w:eastAsia="Times New Roman" w:cs="Calibri"/>
                <w:color w:val="000000"/>
                <w:lang w:eastAsia="pl-PL"/>
              </w:rPr>
              <w:t>ścisłym, a nawet umownym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DEFEF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Literackie,</w:t>
            </w:r>
          </w:p>
        </w:tc>
      </w:tr>
      <w:tr w:rsidR="00732006" w14:paraId="4B488AF3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5BA1B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110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56E9BB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5DC4CEE5" wp14:editId="62421AA7">
                  <wp:extent cx="838349" cy="1182282"/>
                  <wp:effectExtent l="0" t="0" r="0" b="0"/>
                  <wp:docPr id="110" name="Obraz 111" descr="https://platon.com.pl/api/Download/csPhotos_PhotoSmall_DB66ABD0-5D47-45D1-AB0F-7D1A1DBF81A7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349" cy="118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516A0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63190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5D3FC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Gray, Lisa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644F7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732006" w14:paraId="0995AA74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077182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9A4AE9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38BFCF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23491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Bez powrotu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B77F2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Słowne - Burda Media Książki,</w:t>
            </w:r>
          </w:p>
        </w:tc>
      </w:tr>
      <w:tr w:rsidR="00732006" w14:paraId="0488FD95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B8C8D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111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FE538C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1D05755A" wp14:editId="7573BAC2">
                  <wp:extent cx="836557" cy="1195084"/>
                  <wp:effectExtent l="0" t="0" r="1643" b="5066"/>
                  <wp:docPr id="111" name="Obraz 112" descr="https://platon.com.pl/api/Download/csPhotos_PhotoSmall_0EB166FB-7207-440A-BF9E-2A64E974B313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557" cy="1195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D8017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63191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BD29B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Link, Charlotte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F72D1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2AF041E3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75024A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E59D76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D683C6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89F67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Bez winy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C1A55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Sonia Draga,</w:t>
            </w:r>
          </w:p>
        </w:tc>
      </w:tr>
      <w:tr w:rsidR="00732006" w14:paraId="5A14B18E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1C680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112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D07240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3D0A61A" wp14:editId="26811694">
                  <wp:extent cx="803254" cy="1244489"/>
                  <wp:effectExtent l="0" t="0" r="0" b="0"/>
                  <wp:docPr id="112" name="Obraz 113" descr="https://platon.com.pl/api/Download/csPhotos_PhotoSmall_E6523808-90E6-4518-97BF-545DD8C1B98D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254" cy="1244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BBA53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63192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BE100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Koziołek, Krzysztof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793C8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08A40C7C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EC8799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1AF1D2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BBB4B7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10CFD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Biały pył :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02FCA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Agora,</w:t>
            </w:r>
          </w:p>
        </w:tc>
      </w:tr>
      <w:tr w:rsidR="00732006" w14:paraId="6CBCBAA2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7FABC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113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EE4DCE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414BEB3B" wp14:editId="188C0A82">
                  <wp:extent cx="783028" cy="1257418"/>
                  <wp:effectExtent l="0" t="0" r="0" b="0"/>
                  <wp:docPr id="113" name="Obraz 114" descr="https://platon.com.pl/api/Download/csPhotos_PhotoSmall_0A21AA09-51C4-4FAF-8068-6F8BFF1B08D1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028" cy="1257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2BC77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63193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90860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Roberts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Nora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72E4B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04658C89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50D29D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AC8AF4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5B9C24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81E15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Caine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AE1B9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Harper Collins Polska :</w:t>
            </w:r>
          </w:p>
        </w:tc>
      </w:tr>
      <w:tr w:rsidR="00732006" w14:paraId="2BC5A750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CD100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114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EDA9F9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4F7BC90F" wp14:editId="5ADD2841">
                  <wp:extent cx="760680" cy="1146227"/>
                  <wp:effectExtent l="0" t="0" r="1320" b="0"/>
                  <wp:docPr id="114" name="Obraz 115" descr="https://platon.com.pl/api/Download/csPhotos_PhotoSmall_B0A0F0F6-2956-499C-AE76-46B5057145C0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680" cy="1146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9E9AD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63195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A6D45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Islington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James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2DDEB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131C6E00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B06E92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8EADF6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B45E75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9868C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Cień utraconego świata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F9401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Fabryka Słów Wydawnictwo,</w:t>
            </w:r>
          </w:p>
        </w:tc>
      </w:tr>
      <w:tr w:rsidR="00732006" w14:paraId="27D4DAE2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B4BFF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115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34D831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15E1D5A" wp14:editId="4298FA6F">
                  <wp:extent cx="758988" cy="1184230"/>
                  <wp:effectExtent l="0" t="0" r="3012" b="0"/>
                  <wp:docPr id="115" name="Obraz 116" descr="https://platon.com.pl/api/Download/csPhotos_PhotoSmall_28F25BF9-B52E-4B19-8937-F4CE52F37CAE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88" cy="118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56C6D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63196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17D7D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Mąkosa, Zofia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BF240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2020.</w:t>
            </w:r>
          </w:p>
        </w:tc>
      </w:tr>
      <w:tr w:rsidR="00732006" w14:paraId="4054750E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DDE380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6D5F57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EF9580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4723F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Cierpkie grona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3AC99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Książnica -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Publicat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. Oddział,</w:t>
            </w:r>
          </w:p>
        </w:tc>
      </w:tr>
      <w:tr w:rsidR="00732006" w14:paraId="443C8734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1B73B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116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327D28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01CC4E2B" wp14:editId="15DF72EF">
                  <wp:extent cx="825328" cy="1243638"/>
                  <wp:effectExtent l="0" t="0" r="0" b="0"/>
                  <wp:docPr id="116" name="Obraz 117" descr="https://platon.com.pl/api/Download/csPhotos_PhotoSmall_1B104DBF-F316-49B6-8AF7-35F5A0FF1477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328" cy="1243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F84D4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63197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B9CD9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Hancock,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Anne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Mette</w:t>
            </w:r>
            <w:proofErr w:type="spellEnd"/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12406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697BFBBD" w14:textId="7777777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1BB80C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707C3F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5B7F90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3988C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Cięcie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40655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Mova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</w:t>
            </w:r>
          </w:p>
        </w:tc>
      </w:tr>
      <w:tr w:rsidR="00732006" w14:paraId="51A26C98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7572A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117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BC4736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3848EDDB" wp14:editId="60D9A96C">
                  <wp:extent cx="833667" cy="1239231"/>
                  <wp:effectExtent l="0" t="0" r="4533" b="0"/>
                  <wp:docPr id="117" name="Obraz 118" descr="https://platon.com.pl/api/Download/csPhotos_PhotoSmall_5BB24FD3-6A83-42DB-8F0C-DE5BAF457CDB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667" cy="1239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04B49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63198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90D3C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Gibson, Lindsay C.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18773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2018.</w:t>
            </w:r>
          </w:p>
        </w:tc>
      </w:tr>
      <w:tr w:rsidR="00732006" w14:paraId="135A36DF" w14:textId="77777777">
        <w:tblPrEx>
          <w:tblCellMar>
            <w:top w:w="0" w:type="dxa"/>
            <w:bottom w:w="0" w:type="dxa"/>
          </w:tblCellMar>
        </w:tblPrEx>
        <w:trPr>
          <w:trHeight w:val="1191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2CE78C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BBC804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F51958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DA214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Dorosłe dzieci niedojrzałych emocjonalnie rodziców :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3B989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Uniwersytetu Jagiellońskiego,</w:t>
            </w:r>
          </w:p>
        </w:tc>
      </w:tr>
      <w:tr w:rsidR="00732006" w14:paraId="3A3C2C17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F7C43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118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2EEBC2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19457D49" wp14:editId="19E42653">
                  <wp:extent cx="838404" cy="1174830"/>
                  <wp:effectExtent l="0" t="0" r="0" b="6270"/>
                  <wp:docPr id="118" name="Obraz 119" descr="https://platon.com.pl/api/Download/csPhotos_PhotoSmall_E4C32F9A-A62F-4879-B35D-182EDF43527B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404" cy="117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176EC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63200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00D6E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Kohan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Martín</w:t>
            </w:r>
            <w:proofErr w:type="spellEnd"/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4222C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732006" w14:paraId="228E0019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74505D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3BC9BD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B73C37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8DDAA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Dwa razy czerwiec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0B10B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Filtry,</w:t>
            </w:r>
          </w:p>
        </w:tc>
      </w:tr>
      <w:tr w:rsidR="00732006" w14:paraId="73A2FB10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A6860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119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7107FF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609EF898" wp14:editId="4DB3D322">
                  <wp:extent cx="781565" cy="1109322"/>
                  <wp:effectExtent l="0" t="0" r="0" b="0"/>
                  <wp:docPr id="119" name="Obraz 120" descr="https://platon.com.pl/api/Download/csPhotos_PhotoSmall_7E6E72AA-7F47-49D4-AC69-B2BADAD3C6CD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565" cy="1109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4C9DB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63202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4BA51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Herbich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Anna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0A1A6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2019.</w:t>
            </w:r>
          </w:p>
        </w:tc>
      </w:tr>
      <w:tr w:rsidR="00732006" w14:paraId="2FF77CE1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86905E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5D5438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74BBA9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50420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Dziewczyny sprawiedliwe :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00BA4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Znak Horyzont,</w:t>
            </w:r>
          </w:p>
        </w:tc>
      </w:tr>
      <w:tr w:rsidR="00732006" w14:paraId="4AFF9044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7E8EF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120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3F81A8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06B7991F" wp14:editId="4C79DE9A">
                  <wp:extent cx="753502" cy="1143237"/>
                  <wp:effectExtent l="0" t="0" r="8498" b="0"/>
                  <wp:docPr id="120" name="Obraz 121" descr="https://platon.com.pl/api/Download/csPhotos_PhotoSmall_117B70A8-07B3-4019-94C1-EB670928EF07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502" cy="114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5DE16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63203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9CD7F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McAnulty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Dara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.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15739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732006" w14:paraId="2DC584BF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4E4D94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030E8A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51B3EC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70653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Dziki rok :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E89C6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Poznańskie,</w:t>
            </w:r>
          </w:p>
        </w:tc>
      </w:tr>
      <w:tr w:rsidR="00732006" w14:paraId="62D80379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825EF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121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82F450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7A5D9774" wp14:editId="7388315A">
                  <wp:extent cx="727551" cy="1103863"/>
                  <wp:effectExtent l="0" t="0" r="0" b="1037"/>
                  <wp:docPr id="121" name="Obraz 122" descr="https://platon.com.pl/api/Download/csPhotos_PhotoSmall_D37D149A-59B9-4A69-A4DE-6C54BB55FF35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551" cy="1103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E38A3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63204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39273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Mróz, Remigiusz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A1F8F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1C7E7074" w14:textId="77777777">
        <w:tblPrEx>
          <w:tblCellMar>
            <w:top w:w="0" w:type="dxa"/>
            <w:bottom w:w="0" w:type="dxa"/>
          </w:tblCellMar>
        </w:tblPrEx>
        <w:trPr>
          <w:trHeight w:val="922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0A3591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B5B1C6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71D850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8457A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Egzekucja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24167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732006" w14:paraId="3F63D7DC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ACE5F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122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FFD834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4ADA3F68" wp14:editId="31BF6069">
                  <wp:extent cx="706694" cy="1064873"/>
                  <wp:effectExtent l="0" t="0" r="0" b="1927"/>
                  <wp:docPr id="122" name="Obraz 123" descr="https://platon.com.pl/api/Download/csPhotos_PhotoSmall_FEF02077-55D7-475A-A490-C87898296D6E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694" cy="1064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160CB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63205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F1DF4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Kruk, Olga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0FA61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6D8B35FC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5CF766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8BF426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222573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03B03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Grzechy mojej siostry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8B857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Filia,</w:t>
            </w:r>
          </w:p>
        </w:tc>
      </w:tr>
      <w:tr w:rsidR="00732006" w14:paraId="69B8A69D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A3012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123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7011B4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15E257A4" wp14:editId="2748EA99">
                  <wp:extent cx="710278" cy="958647"/>
                  <wp:effectExtent l="0" t="0" r="0" b="0"/>
                  <wp:docPr id="123" name="Obraz 124" descr="https://platon.com.pl/api/Download/csPhotos_PhotoSmall_BFADA4C9-CC7C-4C1B-89BC-7328993D8C9F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278" cy="958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640CB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63208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49B38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Zyśk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Anna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785DF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5E8D2D27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DCBA7C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EB2501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F757E1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F3154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Jedz pysznie i chudnij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8403A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Pascal,</w:t>
            </w:r>
          </w:p>
        </w:tc>
      </w:tr>
      <w:tr w:rsidR="00732006" w14:paraId="5D4442AE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0A2B4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124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2C05A9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35CB604" wp14:editId="06BF8768">
                  <wp:extent cx="731629" cy="1141546"/>
                  <wp:effectExtent l="0" t="0" r="0" b="1454"/>
                  <wp:docPr id="124" name="Obraz 125" descr="https://platon.com.pl/api/Download/csPhotos_PhotoSmall_E33F9B3E-B7B7-4E75-B476-A696CAA1589F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629" cy="1141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E1F25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63210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1A0A0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Karpińska, Anna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FFB15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0EA498B2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BEFDC1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19A836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56E3F4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73D44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Kiedy nadejdziesz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A4141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Prószyński i S-ka,</w:t>
            </w:r>
          </w:p>
        </w:tc>
      </w:tr>
      <w:tr w:rsidR="00732006" w14:paraId="2827A99B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82975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125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F3DBAD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CBA4CFC" wp14:editId="12286632">
                  <wp:extent cx="713167" cy="1153643"/>
                  <wp:effectExtent l="0" t="0" r="0" b="8407"/>
                  <wp:docPr id="125" name="Obraz 126" descr="https://platon.com.pl/api/Download/csPhotos_PhotoSmall_DCB541C6-4268-49E5-A922-A0E363DE2B9D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67" cy="1153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3F448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63212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34D03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Bukowski, Charles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250B1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732006" w14:paraId="307F4998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A26BE4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11BDC1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A96A3B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5D407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Kłopoty to męska specjalność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7EBF5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Noir sur Blanc,</w:t>
            </w:r>
          </w:p>
        </w:tc>
      </w:tr>
      <w:tr w:rsidR="00732006" w14:paraId="741F0FDD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370FA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126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6065CA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32E54F60" wp14:editId="2222ED18">
                  <wp:extent cx="728091" cy="1136032"/>
                  <wp:effectExtent l="0" t="0" r="0" b="6968"/>
                  <wp:docPr id="126" name="Obraz 127" descr="https://platon.com.pl/api/Download/csPhotos_PhotoSmall_C0DC219F-B96F-4404-8088-4888BC28B65D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091" cy="1136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2DD45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63213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38054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Purnell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Sonia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2EDE9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4B94C0CD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B0819A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68D594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D64011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64B9F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Kobieta bez znaczenia :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3E56C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Agora,</w:t>
            </w:r>
          </w:p>
        </w:tc>
      </w:tr>
      <w:tr w:rsidR="00732006" w14:paraId="6A650015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B5598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127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378C51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30EE75AE" wp14:editId="47256462">
                  <wp:extent cx="748646" cy="1055775"/>
                  <wp:effectExtent l="0" t="0" r="0" b="0"/>
                  <wp:docPr id="127" name="Obraz 128" descr="https://platon.com.pl/api/Download/csPhotos_PhotoSmall_37D319DE-0C96-44C2-816B-BE80DABFF8F8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46" cy="105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0EF33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63215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946AA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Jeż, </w:t>
            </w:r>
            <w:r>
              <w:rPr>
                <w:rFonts w:eastAsia="Times New Roman" w:cs="Calibri"/>
                <w:color w:val="000000"/>
                <w:lang w:eastAsia="pl-PL"/>
              </w:rPr>
              <w:t>Agnieszka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CB756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732006" w14:paraId="5B701713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C12109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1D3653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BA091C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FC53D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Kto jest bez grzechu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29ECD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Słowne - Burda Media Polska,</w:t>
            </w:r>
          </w:p>
        </w:tc>
      </w:tr>
      <w:tr w:rsidR="00732006" w14:paraId="787C15B8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32105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128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AA9F2A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0088EB15" wp14:editId="1FAF3230">
                  <wp:extent cx="751664" cy="1140448"/>
                  <wp:effectExtent l="0" t="0" r="0" b="2552"/>
                  <wp:docPr id="128" name="Obraz 129" descr="https://platon.com.pl/api/Download/csPhotos_PhotoSmall_F885B748-D75B-4D84-858F-308B80ABEE23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664" cy="1140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A9174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63219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EFC75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Ward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Jesmyn</w:t>
            </w:r>
            <w:proofErr w:type="spellEnd"/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BFB47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732006" w14:paraId="2A86B477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5A2CDA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778E85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A370AA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25F64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Linie krwi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652D4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Poznańskie,</w:t>
            </w:r>
          </w:p>
        </w:tc>
      </w:tr>
      <w:tr w:rsidR="00732006" w14:paraId="3E9557A2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C6118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129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9A0DEE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1F251FB3" wp14:editId="6E3DE736">
                  <wp:extent cx="737948" cy="1167981"/>
                  <wp:effectExtent l="0" t="0" r="5002" b="0"/>
                  <wp:docPr id="129" name="Obraz 130" descr="https://platon.com.pl/api/Download/csPhotos_PhotoSmall_D55AD1A9-9DE8-4AB1-B1A9-3033B03B2E6C_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948" cy="1167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15204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63220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8516B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Kesey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Ken</w:t>
            </w:r>
            <w:proofErr w:type="spellEnd"/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C473A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2020.</w:t>
            </w:r>
          </w:p>
        </w:tc>
      </w:tr>
      <w:tr w:rsidR="00732006" w14:paraId="391CDBB9" w14:textId="77777777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4FC1C4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C91C7F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5718FE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66A57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Lot nad kukułczym gniazdem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E75E6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Wydawnictwo </w:t>
            </w:r>
            <w:r>
              <w:rPr>
                <w:rFonts w:eastAsia="Times New Roman" w:cs="Calibri"/>
                <w:color w:val="000000"/>
                <w:lang w:eastAsia="pl-PL"/>
              </w:rPr>
              <w:t>Albatros,</w:t>
            </w:r>
          </w:p>
        </w:tc>
      </w:tr>
      <w:tr w:rsidR="00732006" w14:paraId="64C89590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26274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130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BE2EFB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7DBE842" wp14:editId="2A6A01EC">
                  <wp:extent cx="733220" cy="1160501"/>
                  <wp:effectExtent l="0" t="0" r="0" b="1549"/>
                  <wp:docPr id="130" name="Obraz 131" descr="https://platon.com.pl/api/Download/csPhotos_PhotoSmall_6D35D4C0-F4F0-40B5-A104-F9C010F7DF66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220" cy="1160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1D18A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63221</w:t>
            </w:r>
          </w:p>
        </w:tc>
        <w:tc>
          <w:tcPr>
            <w:tcW w:w="255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47340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Magda :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A3D25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732006" w14:paraId="5430A9BD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1EA63A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DBF501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5323F9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97BDA1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52AFD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5Why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Promotion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</w:t>
            </w:r>
          </w:p>
        </w:tc>
      </w:tr>
      <w:tr w:rsidR="00732006" w14:paraId="3981CDC4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ECA14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131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F531E3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FD87B53" wp14:editId="6EFFE8A8">
                  <wp:extent cx="719422" cy="1091537"/>
                  <wp:effectExtent l="0" t="0" r="4478" b="0"/>
                  <wp:docPr id="131" name="Obraz 132" descr="https://platon.com.pl/api/Download/csPhotos_PhotoSmall_AB69109F-C531-4B6F-AF22-3C91BB839057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22" cy="1091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87914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63228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DE2DE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Gargaś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Gabriela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931B0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49FF20CB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BF9E56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2A23AF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A7AD44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AEE87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Matka roku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19D4A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Skarpa Warszawska,</w:t>
            </w:r>
          </w:p>
        </w:tc>
      </w:tr>
      <w:tr w:rsidR="00732006" w14:paraId="4F4E455E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99F2B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132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008688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6A8D5623" wp14:editId="4B2E6623">
                  <wp:extent cx="719486" cy="1076779"/>
                  <wp:effectExtent l="0" t="0" r="4414" b="9071"/>
                  <wp:docPr id="132" name="Obraz 133" descr="https://platon.com.pl/api/Download/csPhotos_PhotoSmall_A3646913-B713-453A-9948-B5CD0AB6B771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86" cy="1076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35F08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63230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58BB0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Janas, Agnieszka L.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0B51C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732006" w14:paraId="2582315E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C818D1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6CD274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D2A5C1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2D891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Mira :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F14F7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A&amp;K,</w:t>
            </w:r>
          </w:p>
        </w:tc>
      </w:tr>
      <w:tr w:rsidR="00732006" w14:paraId="0DE7579C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ACB24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133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3FFA14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4E113C5C" wp14:editId="064561A1">
                  <wp:extent cx="665097" cy="975472"/>
                  <wp:effectExtent l="0" t="0" r="1653" b="0"/>
                  <wp:docPr id="133" name="Obraz 134" descr="https://platon.com.pl/api/Download/csPhotos_PhotoSmall_75519629-8B6E-4834-86B8-8FEFC265892B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097" cy="975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69922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63232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18C78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Sapała, Marta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AC167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2014.</w:t>
            </w:r>
          </w:p>
        </w:tc>
      </w:tr>
      <w:tr w:rsidR="00732006" w14:paraId="6C61A8A4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18B6DD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2C2927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33BA86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877C2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Mniej :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B3877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Grupa Wydawnicza Relacja,</w:t>
            </w:r>
          </w:p>
        </w:tc>
      </w:tr>
      <w:tr w:rsidR="00732006" w14:paraId="00372A47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8F7A8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134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5BD2D4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2EBF068D" wp14:editId="716B1760">
                  <wp:extent cx="716880" cy="1017507"/>
                  <wp:effectExtent l="0" t="0" r="7020" b="0"/>
                  <wp:docPr id="134" name="Obraz 135" descr="https://platon.com.pl/api/Download/csPhotos_PhotoSmall_3B260928-DFA8-46CB-A59B-CF1A9F00E82A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880" cy="1017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B3BD6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63233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75B63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Młynarska, Paulina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DD273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732006" w14:paraId="7522F2CD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5D9479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15C605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5A6A6E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B1FC2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Moja lewa joga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22C66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732006" w14:paraId="35AA2D7B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C98D1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135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36BDD7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346CBB02" wp14:editId="4A4EFC64">
                  <wp:extent cx="971668" cy="1406365"/>
                  <wp:effectExtent l="0" t="0" r="0" b="3335"/>
                  <wp:docPr id="135" name="Obraz 136" descr="https://platon.com.pl/api/Download/csPhotos_PhotoSmall_38B6F25E-29BC-4B7E-9BB5-8413AA9EC651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668" cy="140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1DBF1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63234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37C07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Arendt-Dziurdzikowska, Renata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DFBED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732006" w14:paraId="2AA9E14F" w14:textId="77777777">
        <w:tblPrEx>
          <w:tblCellMar>
            <w:top w:w="0" w:type="dxa"/>
            <w:bottom w:w="0" w:type="dxa"/>
          </w:tblCellMar>
        </w:tblPrEx>
        <w:trPr>
          <w:trHeight w:val="682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9FA891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129731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3F2ED0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F3865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Możesz odejść bo cię kocham :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760BA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Zwierciadło,</w:t>
            </w:r>
          </w:p>
        </w:tc>
      </w:tr>
      <w:tr w:rsidR="00732006" w14:paraId="64E5C28D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354CD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136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D2D130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33558CD" wp14:editId="409C8D75">
                  <wp:extent cx="834024" cy="1301319"/>
                  <wp:effectExtent l="0" t="0" r="4176" b="0"/>
                  <wp:docPr id="136" name="Obraz 137" descr="https://platon.com.pl/api/Download/csPhotos_PhotoSmall_CB6B2C6E-B40C-416A-B35C-8A593C81388D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024" cy="130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B017E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63235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9196E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Rudnicka, Olga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56757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7E14DEF7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659761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6D3D41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D3B85D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5481C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Na własną rękę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039FC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732006" w14:paraId="6CE84E52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BAB5D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137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DF1315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0EBAB4D" wp14:editId="7C179517">
                  <wp:extent cx="889948" cy="1263152"/>
                  <wp:effectExtent l="0" t="0" r="5402" b="0"/>
                  <wp:docPr id="137" name="Obraz 138" descr="https://platon.com.pl/api/Download/csPhotos_PhotoSmall_5DACB3A6-2FEC-4926-8BD2-F57D679DE558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948" cy="1263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EBF0E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63236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85005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White,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Loreth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Anne</w:t>
            </w:r>
            <w:proofErr w:type="spellEnd"/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6BF02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732006" w14:paraId="6F1A215F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11974D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E63405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6695DB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8FDDE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Nasze idealne małżeństwo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41D87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Mando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</w:t>
            </w:r>
          </w:p>
        </w:tc>
      </w:tr>
      <w:tr w:rsidR="00732006" w14:paraId="2E5A677D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7F391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138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BEF444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2FBF97AE" wp14:editId="642ABFA8">
                  <wp:extent cx="873892" cy="1403329"/>
                  <wp:effectExtent l="0" t="0" r="2408" b="6371"/>
                  <wp:docPr id="138" name="Obraz 139" descr="https://platon.com.pl/api/Download/csPhotos_PhotoSmall_77E6CA38-070C-4FD4-8C29-03B767851036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892" cy="1403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AD894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63238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793C7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Woźniak, Barbara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10A36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59348B58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40E68C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D97548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751EA1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24C74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Niejedno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FEB36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Drzazgi,</w:t>
            </w:r>
          </w:p>
        </w:tc>
      </w:tr>
      <w:tr w:rsidR="00732006" w14:paraId="7C82E8C6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D2998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139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584208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7077AE1" wp14:editId="5501E453">
                  <wp:extent cx="827321" cy="1229803"/>
                  <wp:effectExtent l="0" t="0" r="0" b="8447"/>
                  <wp:docPr id="139" name="Obraz 140" descr="https://platon.com.pl/api/Download/csPhotos_PhotoSmall_65386B7F-208F-4DF8-A7E6-EFDA39630EAD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321" cy="1229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EA080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63239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427CD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Majcher, Magdalena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BCE3F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732006" w14:paraId="7F729C04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28F6E8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94E93D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C4A387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C227C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Obca kobieta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7C6D1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Grupa Wydawnicza Foksal,</w:t>
            </w:r>
          </w:p>
        </w:tc>
      </w:tr>
      <w:tr w:rsidR="00732006" w14:paraId="418041C3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D8454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140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E6B081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44A13525" wp14:editId="7780A2FB">
                  <wp:extent cx="807579" cy="1138885"/>
                  <wp:effectExtent l="0" t="0" r="0" b="4115"/>
                  <wp:docPr id="140" name="Obraz 141" descr="https://platon.com.pl/api/Download/csPhotos_PhotoSmall_F1A05679-B221-41AF-B855-BAD012B44B6D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579" cy="113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0DF42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63240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5BFA8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Michalak, Aleksander R.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A69A7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732006" w14:paraId="5A7F81D8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67A5C9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5008F4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745913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89FEF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Ofiara dla Kusiciela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0784D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Replika,</w:t>
            </w:r>
          </w:p>
        </w:tc>
      </w:tr>
      <w:tr w:rsidR="00732006" w14:paraId="55FAEC92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A52A9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141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5FA4A5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1CF96F85" wp14:editId="2838105E">
                  <wp:extent cx="767035" cy="1081716"/>
                  <wp:effectExtent l="0" t="0" r="0" b="4134"/>
                  <wp:docPr id="141" name="Obraz 142" descr="https://platon.com.pl/api/Download/csPhotos_PhotoSmall_C5148084-C804-4160-9129-AE74009BC43B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35" cy="108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3C13D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63246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D257B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Filipczak, Marzena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7C69F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732006" w14:paraId="4D9874C3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5278D4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F2240B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5DC1B2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DC7B5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Poczuj PL :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74A2D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Wielka Litera,</w:t>
            </w:r>
          </w:p>
        </w:tc>
      </w:tr>
      <w:tr w:rsidR="00732006" w14:paraId="09669D20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C4486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142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1BC43C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09D8B1D4" wp14:editId="592AD706">
                  <wp:extent cx="758375" cy="1083399"/>
                  <wp:effectExtent l="0" t="0" r="3625" b="2451"/>
                  <wp:docPr id="142" name="Obraz 143" descr="https://platon.com.pl/api/Download/csPhotos_PhotoSmall_F082E416-447C-4BD9-98C6-F9F8C697028C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375" cy="108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43F9A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63247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CD5CE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Izagirre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Ander</w:t>
            </w:r>
            <w:proofErr w:type="spellEnd"/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72C11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732006" w14:paraId="7A7224A1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A67B37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D1B55C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277619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EA513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Potosí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3B2E7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Filtry,</w:t>
            </w:r>
          </w:p>
        </w:tc>
      </w:tr>
      <w:tr w:rsidR="00732006" w14:paraId="42C91C72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F4248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143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2957FC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5B87E62F" wp14:editId="07966D39">
                  <wp:extent cx="735040" cy="1063867"/>
                  <wp:effectExtent l="0" t="0" r="7910" b="2933"/>
                  <wp:docPr id="143" name="Obraz 144" descr="https://platon.com.pl/api/Download/csPhotos_PhotoSmall_1B92B23D-A062-4BE6-ABB0-7193AC060731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040" cy="1063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21205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63252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E2492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Braun,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Rüdiger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W.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1D22B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77BA2047" w14:textId="77777777">
        <w:tblPrEx>
          <w:tblCellMar>
            <w:top w:w="0" w:type="dxa"/>
            <w:bottom w:w="0" w:type="dxa"/>
          </w:tblCellMar>
        </w:tblPrEx>
        <w:trPr>
          <w:trHeight w:val="802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551F13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95F7B1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4C0854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E8863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Siedem zmysłów :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719DA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Warszawskie Wydawnictwo Literackie Muza,</w:t>
            </w:r>
          </w:p>
        </w:tc>
      </w:tr>
      <w:tr w:rsidR="00732006" w14:paraId="4E1FFE38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75335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144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403C18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30E8D682" wp14:editId="6F7A18E8">
                  <wp:extent cx="679435" cy="1060109"/>
                  <wp:effectExtent l="0" t="0" r="6365" b="6691"/>
                  <wp:docPr id="144" name="Obraz 145" descr="https://platon.com.pl/api/Download/csPhotos_PhotoSmall_87DCBE9E-B39E-44D2-A605-439592C3D274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35" cy="1060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4E3F3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63256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DCA47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Jadowska, Aneta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9DF72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5296F8C7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687CC4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873D8D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51159A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B6847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Szamański blues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03D88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Sine Qua Non,</w:t>
            </w:r>
          </w:p>
        </w:tc>
      </w:tr>
      <w:tr w:rsidR="00732006" w14:paraId="75878BA3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D2D19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145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C086BF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A1A7AC3" wp14:editId="24E455B2">
                  <wp:extent cx="693252" cy="1074054"/>
                  <wp:effectExtent l="0" t="0" r="0" b="0"/>
                  <wp:docPr id="145" name="Obraz 146" descr="https://platon.com.pl/api/Download/csPhotos_PhotoSmall_DE2F62B8-9143-4B07-BD5B-F88DC475ABA1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252" cy="1074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FE19E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63257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3404C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Jadowska, Aneta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A78AE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6B98E704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04EB5E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C6586E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3B415D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47589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Szamańskie tango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1F51F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Sine Qua Non,</w:t>
            </w:r>
          </w:p>
        </w:tc>
      </w:tr>
      <w:tr w:rsidR="00732006" w14:paraId="6EA3E1BF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E386A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146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B28F5D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66B852BF" wp14:editId="484B555C">
                  <wp:extent cx="720172" cy="1049255"/>
                  <wp:effectExtent l="0" t="0" r="3728" b="0"/>
                  <wp:docPr id="146" name="Obraz 147" descr="https://platon.com.pl/api/Download/csPhotos_PhotoSmall_774844F5-A6C9-4670-AAA7-8F853A9DAB34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172" cy="104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32A79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63258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535C2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Wójcik, Kinga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028B3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6DC1ABF2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1846A3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5AA491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684835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A70AE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Szreń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5AC84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732006" w14:paraId="092508F8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EE5B8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147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3AF4C9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0D167A73" wp14:editId="326440F4">
                  <wp:extent cx="776453" cy="1178067"/>
                  <wp:effectExtent l="0" t="0" r="4597" b="3033"/>
                  <wp:docPr id="147" name="Obraz 148" descr="https://platon.com.pl/api/Download/csPhotos_PhotoSmall_6CAEB4CA-3153-47C1-AAB2-287ABD4EDF7F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453" cy="1178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CD7E3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63260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6FCA7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Kloc-Muniak, Klaudia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B7F45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5B5B0B58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D5CC63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0EEEEF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F136FF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D784E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Terapia :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11F7C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Kobiece,</w:t>
            </w:r>
          </w:p>
        </w:tc>
      </w:tr>
      <w:tr w:rsidR="00732006" w14:paraId="0030A740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CF137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148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29EC81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4B1CACCD" wp14:editId="261E1E59">
                  <wp:extent cx="755074" cy="1212530"/>
                  <wp:effectExtent l="0" t="0" r="6926" b="6670"/>
                  <wp:docPr id="148" name="Obraz 149" descr="https://platon.com.pl/api/Download/csPhotos_PhotoSmall_84C670F4-B884-47BE-A8EC-D8CCBD940257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74" cy="121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6306E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63263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0B9C8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Ditlevsen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Tove</w:t>
            </w:r>
            <w:proofErr w:type="spellEnd"/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801EF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5B7C01D4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8CFA98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7689D6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92BF32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BD9CB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Trylogia kopenhaska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329B4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Czarne,</w:t>
            </w:r>
          </w:p>
        </w:tc>
      </w:tr>
      <w:tr w:rsidR="00732006" w14:paraId="74E491BA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5F18B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149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438071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C7F090E" wp14:editId="608B5E49">
                  <wp:extent cx="770839" cy="1094088"/>
                  <wp:effectExtent l="0" t="0" r="0" b="0"/>
                  <wp:docPr id="149" name="Obraz 150" descr="https://platon.com.pl/api/Download/csPhotos_PhotoSmall_069D7807-0CC1-4E0F-91FD-4DAE206D6A6A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39" cy="1094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A33AB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63264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10DCF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Kordel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Magdalena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F8EE8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20F9C0A2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B78C2B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895AB6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69D328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D6739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Ty albo żadna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1DE57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Znak,</w:t>
            </w:r>
          </w:p>
        </w:tc>
      </w:tr>
      <w:tr w:rsidR="00732006" w14:paraId="33BD82CE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5FC0A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150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6D6F52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DAD0EA1" wp14:editId="531716D8">
                  <wp:extent cx="817217" cy="1214789"/>
                  <wp:effectExtent l="0" t="0" r="1933" b="4411"/>
                  <wp:docPr id="150" name="Obraz 151" descr="https://platon.com.pl/api/Download/csPhotos_PhotoSmall_7072C7E7-82DB-4713-B9E6-FBD7EBA2B3BE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17" cy="1214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549BA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63266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E3D05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Kava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Alex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BCC42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4CE0F81B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4FEEA2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826F80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FC799D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D2361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W </w:t>
            </w:r>
            <w:r>
              <w:rPr>
                <w:rFonts w:eastAsia="Times New Roman" w:cs="Calibri"/>
                <w:color w:val="000000"/>
                <w:lang w:eastAsia="pl-PL"/>
              </w:rPr>
              <w:t>mroku lasu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727AE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HarperCollins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</w:t>
            </w:r>
          </w:p>
        </w:tc>
      </w:tr>
      <w:tr w:rsidR="00732006" w14:paraId="405DE61D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9B130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151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34D61E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7D44CF0" wp14:editId="66985F50">
                  <wp:extent cx="819476" cy="1201896"/>
                  <wp:effectExtent l="0" t="0" r="0" b="0"/>
                  <wp:docPr id="151" name="Obraz 152" descr="https://platon.com.pl/api/Download/csPhotos_PhotoSmall_ED0FA306-5288-48BD-B026-E28D5CBF72B9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476" cy="120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07252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63267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28099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Thiel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Natalia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043B2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732006" w14:paraId="39BCA222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51C10C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67D361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253157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E2AF4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Walc dla Izabeli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69D92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Zysk i S-ka Wydawnictwo,</w:t>
            </w:r>
          </w:p>
        </w:tc>
      </w:tr>
      <w:tr w:rsidR="00732006" w14:paraId="444F8F5B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A4BA9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152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96C3DE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E8D6EE1" wp14:editId="12E3A062">
                  <wp:extent cx="778209" cy="1111727"/>
                  <wp:effectExtent l="0" t="0" r="2841" b="0"/>
                  <wp:docPr id="152" name="Obraz 153" descr="https://platon.com.pl/api/Download/csPhotos_PhotoSmall_A89687E8-02BC-4928-BBC0-391DE83E9A6A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209" cy="111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E4D80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63268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40E0E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Puścikowska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Agata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0105F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2A5E83E0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3B64BC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944F7E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BA94C1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E96CE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Waleczne z gór :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02D97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Znak,</w:t>
            </w:r>
          </w:p>
        </w:tc>
      </w:tr>
      <w:tr w:rsidR="00732006" w14:paraId="26581D52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F5FEB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153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38AFBC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418C7FC8" wp14:editId="460EEDA1">
                  <wp:extent cx="721022" cy="1086471"/>
                  <wp:effectExtent l="0" t="0" r="2878" b="0"/>
                  <wp:docPr id="153" name="Obraz 154" descr="https://platon.com.pl/api/Download/csPhotos_PhotoSmall_C71DC581-0152-4CF3-AE18-1379F9D22699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022" cy="1086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BA743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63269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08852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Krawczyk, Agnieszka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E8B44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4AA01C63" w14:textId="77777777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69A85C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6C9587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B16084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D0873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Warkocz spleciony z kwiatów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DF111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Filia,</w:t>
            </w:r>
          </w:p>
        </w:tc>
      </w:tr>
      <w:tr w:rsidR="00732006" w14:paraId="00AF9EBE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6DEB2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154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E384FF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45BF0863" wp14:editId="4CB1A212">
                  <wp:extent cx="747128" cy="1067333"/>
                  <wp:effectExtent l="0" t="0" r="0" b="0"/>
                  <wp:docPr id="154" name="Obraz 155" descr="https://platon.com.pl/api/Download/csPhotos_PhotoSmall_1FEDED93-3E85-409E-813C-D66568559983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128" cy="1067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72034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63270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F4901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Mąkosa, Zofia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47846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© 2020.</w:t>
            </w:r>
          </w:p>
        </w:tc>
      </w:tr>
      <w:tr w:rsidR="00732006" w14:paraId="065C6BDF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699665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BB8373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AEA13B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6C0EB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Dolina nadziei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7DDB8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Książnica,</w:t>
            </w:r>
          </w:p>
        </w:tc>
      </w:tr>
      <w:tr w:rsidR="00732006" w14:paraId="33AF0590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A2ED9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155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82117F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5A359CA" wp14:editId="76B87EA2">
                  <wp:extent cx="795966" cy="1191243"/>
                  <wp:effectExtent l="0" t="0" r="4134" b="8907"/>
                  <wp:docPr id="155" name="Obraz 156" descr="https://platon.com.pl/api/Download/csPhotos_PhotoSmall_F6F67DCE-DC00-448B-BD10-7B211BF12290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966" cy="1191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E62C3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63273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3A6C0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Starosta, Małgorzata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50328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116F9629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7538B5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0D57F7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F45AE6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4FFDE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Wina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wina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CD34C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WAB,</w:t>
            </w:r>
          </w:p>
        </w:tc>
      </w:tr>
      <w:tr w:rsidR="00732006" w14:paraId="37911D40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E06CC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156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B9C584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1EDF0E68" wp14:editId="6E386181">
                  <wp:extent cx="793607" cy="1126403"/>
                  <wp:effectExtent l="0" t="0" r="6493" b="0"/>
                  <wp:docPr id="156" name="Obraz 157" descr="https://platon.com.pl/api/Download/csPhotos_PhotoSmall_49704DD2-DACA-45CB-8643-732B544CDCD2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607" cy="1126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DB2DC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63274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77DB8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Mąkosa, Zofia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2E62C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2019.</w:t>
            </w:r>
          </w:p>
        </w:tc>
      </w:tr>
      <w:tr w:rsidR="00732006" w14:paraId="2F467D03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1C04BA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EE43AA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A6A069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6492D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Winne miasto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6232E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Książnica -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Publicat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. Oddział,</w:t>
            </w:r>
          </w:p>
        </w:tc>
      </w:tr>
      <w:tr w:rsidR="00732006" w14:paraId="6923D3C4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36BA6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157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9AC0E0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40174C6" wp14:editId="46E97A6A">
                  <wp:extent cx="779215" cy="1224482"/>
                  <wp:effectExtent l="0" t="0" r="1835" b="0"/>
                  <wp:docPr id="157" name="Obraz 158" descr="https://platon.com.pl/api/Download/csPhotos_PhotoSmall_8013278C-D639-4B29-A4A9-BC8C426E0D0C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215" cy="1224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E6284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63275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A493B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Śmielak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Michał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C2F453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684AEFFD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7FE836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FC2993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D3AA99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4459E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Wnyki :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3A57E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Wydawnictwo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Initium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</w:t>
            </w:r>
          </w:p>
        </w:tc>
      </w:tr>
      <w:tr w:rsidR="00732006" w14:paraId="1B933586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E5AA28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158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BD93EE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060A0DFA" wp14:editId="4AC6DEA6">
                  <wp:extent cx="848343" cy="1269635"/>
                  <wp:effectExtent l="0" t="0" r="8907" b="6715"/>
                  <wp:docPr id="158" name="Obraz 159" descr="https://platon.com.pl/api/Download/csPhotos_PhotoSmall_265A4ABF-4321-42C0-B9C9-9430DB1A9FBB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43" cy="126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E0CB4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63276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E451D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Sager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Riley</w:t>
            </w:r>
            <w:proofErr w:type="spellEnd"/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25860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4B64327A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7928FF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26BE3E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5D10E3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5DAF6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Wróć przed zmrokiem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1FD61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Mova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- Wydawnictwo Kobiece,</w:t>
            </w:r>
          </w:p>
        </w:tc>
      </w:tr>
      <w:tr w:rsidR="00732006" w14:paraId="1696AA73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F1462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159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1D9CEA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4A58744D" wp14:editId="3E727A53">
                  <wp:extent cx="749725" cy="1137513"/>
                  <wp:effectExtent l="0" t="0" r="0" b="5487"/>
                  <wp:docPr id="159" name="Obraz 160" descr="https://platon.com.pl/api/Download/csPhotos_PhotoSmall_2D014F21-4891-4CEF-9004-457CB848F34F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725" cy="1137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1986C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63277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55B02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Sacks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Oliver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54ADA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732006" w14:paraId="2C89A6A3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15BBE5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D609EC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477261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FBF6A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Wszystko na </w:t>
            </w:r>
            <w:r>
              <w:rPr>
                <w:rFonts w:eastAsia="Times New Roman" w:cs="Calibri"/>
                <w:color w:val="000000"/>
                <w:lang w:eastAsia="pl-PL"/>
              </w:rPr>
              <w:t>swoim miejscu :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32A25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Zysk i S-ka Wydawnictwo,</w:t>
            </w:r>
          </w:p>
        </w:tc>
      </w:tr>
      <w:tr w:rsidR="00732006" w14:paraId="712F9388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CA914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160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355239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48CB9F83" wp14:editId="46B34ADE">
                  <wp:extent cx="770756" cy="1086956"/>
                  <wp:effectExtent l="0" t="0" r="0" b="0"/>
                  <wp:docPr id="160" name="Obraz 161" descr="https://platon.com.pl/api/Download/csPhotos_PhotoSmall_65954671-B8BC-411C-932C-718CE452FC8F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756" cy="1086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A03C5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63279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376AD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Sapolsky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Robert M.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09708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1C56EC42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3BBF18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1ECAC5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55B33E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CA3CE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Zachowuj się :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8F024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Media Rodzina,</w:t>
            </w:r>
          </w:p>
        </w:tc>
      </w:tr>
      <w:tr w:rsidR="00732006" w14:paraId="2129FBAF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B255A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161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8BB710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74BFE2A" wp14:editId="69627117">
                  <wp:extent cx="758430" cy="1142844"/>
                  <wp:effectExtent l="0" t="0" r="3570" b="156"/>
                  <wp:docPr id="161" name="Obraz 162" descr="https://platon.com.pl/api/Download/csPhotos_PhotoSmall_9B05A660-7A24-49A3-B3A9-8B1FE2B859BA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430" cy="1142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FAB5C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63280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1C92B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Glatt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John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36821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14FCB552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A9330D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1868B2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752884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A01E1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Zaginione dziewczyny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AFB69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Filia,</w:t>
            </w:r>
          </w:p>
        </w:tc>
      </w:tr>
      <w:tr w:rsidR="00732006" w14:paraId="49FF4CA1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C4C4E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162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C3DCDE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0996569" wp14:editId="17D42FC2">
                  <wp:extent cx="760762" cy="1079787"/>
                  <wp:effectExtent l="0" t="0" r="1238" b="6063"/>
                  <wp:docPr id="162" name="Obraz 163" descr="https://platon.com.pl/api/Download/csPhotos_PhotoSmall_5B93AF45-5E2A-4D7A-8375-3679AAC7634D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62" cy="1079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FCF48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63281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3DF4F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Kielecka, Katarzyna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EBE00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32006" w14:paraId="6774A46A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2BAAA2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3DE324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3FB133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7DB23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Zapach cytrusów/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29D24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Szara </w:t>
            </w:r>
            <w:r>
              <w:rPr>
                <w:rFonts w:eastAsia="Times New Roman" w:cs="Calibri"/>
                <w:color w:val="000000"/>
                <w:lang w:eastAsia="pl-PL"/>
              </w:rPr>
              <w:t>Godzina,</w:t>
            </w:r>
          </w:p>
        </w:tc>
      </w:tr>
      <w:tr w:rsidR="00732006" w14:paraId="55DB11A2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D46050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163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7F7C74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4238EB50" wp14:editId="1CA82622">
                  <wp:extent cx="757068" cy="1224665"/>
                  <wp:effectExtent l="0" t="0" r="4932" b="0"/>
                  <wp:docPr id="163" name="Obraz 164" descr="https://platon.com.pl/api/Download/csPhotos_PhotoSmall_256852F4-0564-404B-AA26-61C807A65C49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068" cy="122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D6727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63282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F21C11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Fedorowicz, Krzysztof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2B940A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2020.</w:t>
            </w:r>
          </w:p>
        </w:tc>
      </w:tr>
      <w:tr w:rsidR="00732006" w14:paraId="5B39A0A8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405110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72AB27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1CD6EE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6E212F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Zaświaty :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FBCEC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Wysoki Zamek,</w:t>
            </w:r>
          </w:p>
        </w:tc>
      </w:tr>
      <w:tr w:rsidR="00732006" w14:paraId="37B3AC36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D5357B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164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719177" w14:textId="77777777" w:rsidR="00732006" w:rsidRDefault="003A5B2A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9CB9BD9" wp14:editId="1326C833">
                  <wp:extent cx="784610" cy="1135620"/>
                  <wp:effectExtent l="0" t="0" r="0" b="7380"/>
                  <wp:docPr id="164" name="Obraz 165" descr="https://platon.com.pl/api/Download/csPhotos_PhotoSmall_84557E5D-9CB5-48A8-AE9B-CD6B92F6FAA6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610" cy="113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E65DA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63283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A34D7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Nesbø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Jo</w:t>
            </w:r>
            <w:proofErr w:type="spellEnd"/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E0D0B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© 2021.</w:t>
            </w:r>
          </w:p>
        </w:tc>
      </w:tr>
      <w:tr w:rsidR="00732006" w14:paraId="7602BBE1" w14:textId="77777777">
        <w:tblPrEx>
          <w:tblCellMar>
            <w:top w:w="0" w:type="dxa"/>
            <w:bottom w:w="0" w:type="dxa"/>
          </w:tblCellMar>
        </w:tblPrEx>
        <w:trPr>
          <w:trHeight w:val="1055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E26225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DBE6B4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2E6940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888F46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Zazdrość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ED2DCD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Wydawnictwo Dolnośląskie -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Publicat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. Oddział,</w:t>
            </w:r>
          </w:p>
        </w:tc>
      </w:tr>
      <w:tr w:rsidR="00732006" w14:paraId="42319887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EE9F99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165</w:t>
            </w:r>
          </w:p>
        </w:tc>
        <w:tc>
          <w:tcPr>
            <w:tcW w:w="17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6D89F9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51DB0373" wp14:editId="5A203216">
                  <wp:extent cx="767446" cy="1110785"/>
                  <wp:effectExtent l="0" t="0" r="0" b="0"/>
                  <wp:docPr id="165" name="Obraz 166" descr="https://platon.com.pl/api/Download/csPhotos_PhotoSmall_7EE57524-9520-4AFB-B247-1DA1E8DEDC90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446" cy="111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52E3A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63285</w:t>
            </w: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F57C54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Andersen,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Jens</w:t>
            </w:r>
            <w:proofErr w:type="spellEnd"/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AF6E9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732006" w14:paraId="64D3724D" w14:textId="77777777">
        <w:tblPrEx>
          <w:tblCellMar>
            <w:top w:w="0" w:type="dxa"/>
            <w:bottom w:w="0" w:type="dxa"/>
          </w:tblCellMar>
        </w:tblPrEx>
        <w:trPr>
          <w:trHeight w:val="121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B54373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E93312" w14:textId="77777777" w:rsidR="00732006" w:rsidRDefault="0073200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591E65" w14:textId="77777777" w:rsidR="00732006" w:rsidRDefault="00732006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EFCEE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Żyje się tylko </w:t>
            </w:r>
            <w:r>
              <w:rPr>
                <w:rFonts w:eastAsia="Times New Roman" w:cs="Calibri"/>
                <w:color w:val="000000"/>
                <w:lang w:eastAsia="pl-PL"/>
              </w:rPr>
              <w:t>dziś :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E12EF7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Akademickie Sedno,</w:t>
            </w:r>
          </w:p>
        </w:tc>
      </w:tr>
      <w:tr w:rsidR="00732006" w14:paraId="773FCD12" w14:textId="77777777">
        <w:tblPrEx>
          <w:tblCellMar>
            <w:top w:w="0" w:type="dxa"/>
            <w:bottom w:w="0" w:type="dxa"/>
          </w:tblCellMar>
        </w:tblPrEx>
        <w:trPr>
          <w:trHeight w:val="2259"/>
        </w:trPr>
        <w:tc>
          <w:tcPr>
            <w:tcW w:w="4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D4D322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166</w:t>
            </w:r>
          </w:p>
        </w:tc>
        <w:tc>
          <w:tcPr>
            <w:tcW w:w="17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B48D0D" w14:textId="77777777" w:rsidR="00732006" w:rsidRDefault="003A5B2A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 wp14:anchorId="202E51A2" wp14:editId="2BFE6CF3">
                  <wp:extent cx="771735" cy="1127263"/>
                  <wp:effectExtent l="0" t="0" r="9315" b="0"/>
                  <wp:docPr id="166" name="Obraz 167" descr="Nowa publikacja o Górze Kalwarii - Góra Kalwar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735" cy="112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94136C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63286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B9FF0E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Słownik historyczny miejscowości gminy Góra Kalwaria /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7AC0B5" w14:textId="77777777" w:rsidR="00732006" w:rsidRDefault="003A5B2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2020.</w:t>
            </w:r>
          </w:p>
        </w:tc>
      </w:tr>
    </w:tbl>
    <w:p w14:paraId="65AB2C44" w14:textId="77777777" w:rsidR="00732006" w:rsidRDefault="00732006"/>
    <w:sectPr w:rsidR="00732006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250816" w14:textId="77777777" w:rsidR="003A5B2A" w:rsidRDefault="003A5B2A">
      <w:pPr>
        <w:spacing w:after="0" w:line="240" w:lineRule="auto"/>
      </w:pPr>
      <w:r>
        <w:separator/>
      </w:r>
    </w:p>
  </w:endnote>
  <w:endnote w:type="continuationSeparator" w:id="0">
    <w:p w14:paraId="47F9A7C5" w14:textId="77777777" w:rsidR="003A5B2A" w:rsidRDefault="003A5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D1E90" w14:textId="77777777" w:rsidR="003A5B2A" w:rsidRDefault="003A5B2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E1BF6D5" w14:textId="77777777" w:rsidR="003A5B2A" w:rsidRDefault="003A5B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732006"/>
    <w:rsid w:val="003A5B2A"/>
    <w:rsid w:val="00732006"/>
    <w:rsid w:val="009C7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A3128"/>
  <w15:docId w15:val="{08C97E76-EA73-430C-B71A-6B356D8ED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63" Type="http://schemas.openxmlformats.org/officeDocument/2006/relationships/image" Target="media/image58.jpeg"/><Relationship Id="rId84" Type="http://schemas.openxmlformats.org/officeDocument/2006/relationships/image" Target="media/image79.jpeg"/><Relationship Id="rId138" Type="http://schemas.openxmlformats.org/officeDocument/2006/relationships/image" Target="media/image133.jpeg"/><Relationship Id="rId159" Type="http://schemas.openxmlformats.org/officeDocument/2006/relationships/image" Target="media/image154.jpeg"/><Relationship Id="rId170" Type="http://schemas.openxmlformats.org/officeDocument/2006/relationships/image" Target="media/image165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53" Type="http://schemas.openxmlformats.org/officeDocument/2006/relationships/image" Target="media/image48.jpeg"/><Relationship Id="rId74" Type="http://schemas.openxmlformats.org/officeDocument/2006/relationships/image" Target="media/image69.jpeg"/><Relationship Id="rId128" Type="http://schemas.openxmlformats.org/officeDocument/2006/relationships/image" Target="media/image123.jpeg"/><Relationship Id="rId149" Type="http://schemas.openxmlformats.org/officeDocument/2006/relationships/image" Target="media/image144.jpeg"/><Relationship Id="rId5" Type="http://schemas.openxmlformats.org/officeDocument/2006/relationships/endnotes" Target="endnotes.xml"/><Relationship Id="rId95" Type="http://schemas.openxmlformats.org/officeDocument/2006/relationships/image" Target="media/image90.jpeg"/><Relationship Id="rId160" Type="http://schemas.openxmlformats.org/officeDocument/2006/relationships/image" Target="media/image155.jpeg"/><Relationship Id="rId22" Type="http://schemas.openxmlformats.org/officeDocument/2006/relationships/image" Target="media/image17.jpeg"/><Relationship Id="rId43" Type="http://schemas.openxmlformats.org/officeDocument/2006/relationships/image" Target="media/image38.jpeg"/><Relationship Id="rId64" Type="http://schemas.openxmlformats.org/officeDocument/2006/relationships/image" Target="media/image59.jpeg"/><Relationship Id="rId118" Type="http://schemas.openxmlformats.org/officeDocument/2006/relationships/image" Target="media/image113.jpeg"/><Relationship Id="rId139" Type="http://schemas.openxmlformats.org/officeDocument/2006/relationships/image" Target="media/image134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71" Type="http://schemas.openxmlformats.org/officeDocument/2006/relationships/image" Target="media/image166.jpeg"/><Relationship Id="rId12" Type="http://schemas.openxmlformats.org/officeDocument/2006/relationships/image" Target="media/image7.jpeg"/><Relationship Id="rId33" Type="http://schemas.openxmlformats.org/officeDocument/2006/relationships/image" Target="media/image28.jpeg"/><Relationship Id="rId108" Type="http://schemas.openxmlformats.org/officeDocument/2006/relationships/image" Target="media/image103.jpeg"/><Relationship Id="rId129" Type="http://schemas.openxmlformats.org/officeDocument/2006/relationships/image" Target="media/image124.jpeg"/><Relationship Id="rId54" Type="http://schemas.openxmlformats.org/officeDocument/2006/relationships/image" Target="media/image49.jpeg"/><Relationship Id="rId75" Type="http://schemas.openxmlformats.org/officeDocument/2006/relationships/image" Target="media/image70.jpeg"/><Relationship Id="rId96" Type="http://schemas.openxmlformats.org/officeDocument/2006/relationships/image" Target="media/image91.jpeg"/><Relationship Id="rId140" Type="http://schemas.openxmlformats.org/officeDocument/2006/relationships/image" Target="media/image135.jpeg"/><Relationship Id="rId161" Type="http://schemas.openxmlformats.org/officeDocument/2006/relationships/image" Target="media/image15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44" Type="http://schemas.openxmlformats.org/officeDocument/2006/relationships/image" Target="media/image39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51" Type="http://schemas.openxmlformats.org/officeDocument/2006/relationships/image" Target="media/image146.jpeg"/><Relationship Id="rId156" Type="http://schemas.openxmlformats.org/officeDocument/2006/relationships/image" Target="media/image151.jpeg"/><Relationship Id="rId172" Type="http://schemas.openxmlformats.org/officeDocument/2006/relationships/fontTable" Target="fontTable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41.jpeg"/><Relationship Id="rId167" Type="http://schemas.openxmlformats.org/officeDocument/2006/relationships/image" Target="media/image162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162" Type="http://schemas.openxmlformats.org/officeDocument/2006/relationships/image" Target="media/image157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157" Type="http://schemas.openxmlformats.org/officeDocument/2006/relationships/image" Target="media/image152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image" Target="media/image147.jpeg"/><Relationship Id="rId173" Type="http://schemas.openxmlformats.org/officeDocument/2006/relationships/theme" Target="theme/theme1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168" Type="http://schemas.openxmlformats.org/officeDocument/2006/relationships/image" Target="media/image16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163" Type="http://schemas.openxmlformats.org/officeDocument/2006/relationships/image" Target="media/image158.jpeg"/><Relationship Id="rId3" Type="http://schemas.openxmlformats.org/officeDocument/2006/relationships/webSettings" Target="webSetting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3" Type="http://schemas.openxmlformats.org/officeDocument/2006/relationships/image" Target="media/image148.jpe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164" Type="http://schemas.openxmlformats.org/officeDocument/2006/relationships/image" Target="media/image159.jpeg"/><Relationship Id="rId169" Type="http://schemas.openxmlformats.org/officeDocument/2006/relationships/image" Target="media/image16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26" Type="http://schemas.openxmlformats.org/officeDocument/2006/relationships/image" Target="media/image21.jpeg"/><Relationship Id="rId47" Type="http://schemas.openxmlformats.org/officeDocument/2006/relationships/image" Target="media/image42.jpeg"/><Relationship Id="rId68" Type="http://schemas.openxmlformats.org/officeDocument/2006/relationships/image" Target="media/image63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54" Type="http://schemas.openxmlformats.org/officeDocument/2006/relationships/image" Target="media/image149.jpeg"/><Relationship Id="rId16" Type="http://schemas.openxmlformats.org/officeDocument/2006/relationships/image" Target="media/image11.jpeg"/><Relationship Id="rId37" Type="http://schemas.openxmlformats.org/officeDocument/2006/relationships/image" Target="media/image32.jpeg"/><Relationship Id="rId58" Type="http://schemas.openxmlformats.org/officeDocument/2006/relationships/image" Target="media/image53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44" Type="http://schemas.openxmlformats.org/officeDocument/2006/relationships/image" Target="media/image139.jpeg"/><Relationship Id="rId90" Type="http://schemas.openxmlformats.org/officeDocument/2006/relationships/image" Target="media/image85.jpeg"/><Relationship Id="rId165" Type="http://schemas.openxmlformats.org/officeDocument/2006/relationships/image" Target="media/image160.jpeg"/><Relationship Id="rId27" Type="http://schemas.openxmlformats.org/officeDocument/2006/relationships/image" Target="media/image22.jpeg"/><Relationship Id="rId48" Type="http://schemas.openxmlformats.org/officeDocument/2006/relationships/image" Target="media/image43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34" Type="http://schemas.openxmlformats.org/officeDocument/2006/relationships/image" Target="media/image129.jpeg"/><Relationship Id="rId80" Type="http://schemas.openxmlformats.org/officeDocument/2006/relationships/image" Target="media/image75.jpeg"/><Relationship Id="rId155" Type="http://schemas.openxmlformats.org/officeDocument/2006/relationships/image" Target="media/image150.jpeg"/><Relationship Id="rId17" Type="http://schemas.openxmlformats.org/officeDocument/2006/relationships/image" Target="media/image12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24" Type="http://schemas.openxmlformats.org/officeDocument/2006/relationships/image" Target="media/image119.jpeg"/><Relationship Id="rId70" Type="http://schemas.openxmlformats.org/officeDocument/2006/relationships/image" Target="media/image65.jpeg"/><Relationship Id="rId91" Type="http://schemas.openxmlformats.org/officeDocument/2006/relationships/image" Target="media/image86.jpeg"/><Relationship Id="rId145" Type="http://schemas.openxmlformats.org/officeDocument/2006/relationships/image" Target="media/image140.jpeg"/><Relationship Id="rId166" Type="http://schemas.openxmlformats.org/officeDocument/2006/relationships/image" Target="media/image16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2084</Words>
  <Characters>11882</Characters>
  <Application>Microsoft Office Word</Application>
  <DocSecurity>0</DocSecurity>
  <Lines>99</Lines>
  <Paragraphs>27</Paragraphs>
  <ScaleCrop>false</ScaleCrop>
  <Company/>
  <LinksUpToDate>false</LinksUpToDate>
  <CharactersWithSpaces>13939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Pierzchała-Matuszewska</dc:creator>
  <dc:description/>
  <cp:lastModifiedBy>Katarzyna Sioćko</cp:lastModifiedBy>
  <cp:revision>2</cp:revision>
  <dcterms:created xsi:type="dcterms:W3CDTF">2021-10-11T09:45:00Z</dcterms:created>
  <dcterms:modified xsi:type="dcterms:W3CDTF">2021-10-11T09:45:00Z</dcterms:modified>
</cp:coreProperties>
</file>