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1910"/>
        <w:gridCol w:w="1442"/>
        <w:gridCol w:w="3601"/>
        <w:gridCol w:w="3057"/>
      </w:tblGrid>
      <w:tr w:rsidR="001A0A30" w14:paraId="557C112C" w14:textId="77777777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86AA0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36A57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77946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3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855E7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30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86627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1A0A30" w14:paraId="2436D7C8" w14:textId="77777777">
        <w:tblPrEx>
          <w:tblCellMar>
            <w:top w:w="0" w:type="dxa"/>
            <w:bottom w:w="0" w:type="dxa"/>
          </w:tblCellMar>
        </w:tblPrEx>
        <w:trPr>
          <w:trHeight w:val="130"/>
        </w:trPr>
        <w:tc>
          <w:tcPr>
            <w:tcW w:w="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ABA9B1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99A393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2501B1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BE9B1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51DA7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1A0A30" w14:paraId="745A8FFF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00D13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684391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2849724" wp14:editId="63A740E1">
                  <wp:extent cx="797228" cy="1132008"/>
                  <wp:effectExtent l="0" t="0" r="2872" b="0"/>
                  <wp:docPr id="1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228" cy="113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F4D7C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65020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07FAA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Dufreney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Laurent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27224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1A0A30" w14:paraId="3F60A5ED" w14:textId="77777777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532F29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4505BE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FA3FA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69172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Ale jazda!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A9139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Story House Egmont,</w:t>
            </w:r>
          </w:p>
        </w:tc>
      </w:tr>
      <w:tr w:rsidR="001A0A30" w14:paraId="3F5B7FC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CA3F6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F019A1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70DADF" wp14:editId="5E895C66">
                  <wp:extent cx="835395" cy="1179374"/>
                  <wp:effectExtent l="0" t="0" r="2805" b="1726"/>
                  <wp:docPr id="2" name="Obraz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395" cy="117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14180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65023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EA4C2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Chokshi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Roshani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79952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08386ED9" w14:textId="77777777">
        <w:tblPrEx>
          <w:tblCellMar>
            <w:top w:w="0" w:type="dxa"/>
            <w:bottom w:w="0" w:type="dxa"/>
          </w:tblCellMar>
        </w:tblPrEx>
        <w:trPr>
          <w:trHeight w:val="100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413515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9E26EB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47D95F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6AB66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Aru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Shah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i nektar nieśmiertelności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E368C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Galeria Książki,</w:t>
            </w:r>
          </w:p>
        </w:tc>
      </w:tr>
      <w:tr w:rsidR="001A0A30" w14:paraId="2DC6D495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011D4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CDDBBA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6AAA885" wp14:editId="6C0FCCA2">
                  <wp:extent cx="819960" cy="1087797"/>
                  <wp:effectExtent l="0" t="0" r="0" b="0"/>
                  <wp:docPr id="3" name="Obraz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60" cy="108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7356C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65024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D59CF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Claybourne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Anna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F4575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53836339" w14:textId="77777777">
        <w:tblPrEx>
          <w:tblCellMar>
            <w:top w:w="0" w:type="dxa"/>
            <w:bottom w:w="0" w:type="dxa"/>
          </w:tblCellMar>
        </w:tblPrEx>
        <w:trPr>
          <w:trHeight w:val="97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D63245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534840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07882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FF364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Atlas syren :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D13FA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"Nasza Księgarnia",</w:t>
            </w:r>
          </w:p>
        </w:tc>
      </w:tr>
      <w:tr w:rsidR="001A0A30" w14:paraId="341ACFF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826A1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2C9973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52A4648" wp14:editId="31D7137F">
                  <wp:extent cx="830037" cy="1153469"/>
                  <wp:effectExtent l="0" t="0" r="8163" b="8581"/>
                  <wp:docPr id="4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37" cy="115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0780F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65028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EB08F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Jagiełło, Joanna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C42DB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775AC562" w14:textId="77777777">
        <w:tblPrEx>
          <w:tblCellMar>
            <w:top w:w="0" w:type="dxa"/>
            <w:bottom w:w="0" w:type="dxa"/>
          </w:tblCellMar>
        </w:tblPrEx>
        <w:trPr>
          <w:trHeight w:val="909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A86A88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0BA14B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37BBCC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2C5D3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Inka i Filip wkraczają do akcji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002A1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Słowne Młode,</w:t>
            </w:r>
          </w:p>
        </w:tc>
      </w:tr>
      <w:tr w:rsidR="001A0A30" w14:paraId="7E98EC32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53406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DB914E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313B2B9" wp14:editId="45BC36E7">
                  <wp:extent cx="823298" cy="1011079"/>
                  <wp:effectExtent l="0" t="0" r="0" b="0"/>
                  <wp:docPr id="5" name="Obraz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98" cy="101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6232F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65029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4A924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Supeł, Barbara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D9EE5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448C1D9B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AA38B8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4EBCB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AB8CF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4B54D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Biwak na działce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03958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1A0A30" w14:paraId="1972B96D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589AA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32B0BF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09311A2" wp14:editId="05186C44">
                  <wp:extent cx="818040" cy="1234339"/>
                  <wp:effectExtent l="0" t="0" r="1110" b="3911"/>
                  <wp:docPr id="6" name="Obraz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040" cy="123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B3575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65030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29A6A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Bayron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Kalynn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EB218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4226C0AF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403B99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3B54D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32AA6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BFF34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Cinderella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is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dead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E4DE0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Moondrive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1A0A30" w14:paraId="112449A1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BAC30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D7D781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4FE1C36" wp14:editId="738CFD3C">
                  <wp:extent cx="844759" cy="1051898"/>
                  <wp:effectExtent l="0" t="0" r="0" b="0"/>
                  <wp:docPr id="7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59" cy="105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73370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65032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13904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Supeł, Barbara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92506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641E4F30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296BC6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184CF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4C945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E4935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Asertywność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F47AF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Słowne,</w:t>
            </w:r>
          </w:p>
        </w:tc>
      </w:tr>
      <w:tr w:rsidR="001A0A30" w14:paraId="6FC75EE2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D0CF2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A73E5D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2DBDACA" wp14:editId="476531C0">
                  <wp:extent cx="851452" cy="1299591"/>
                  <wp:effectExtent l="0" t="0" r="5798" b="0"/>
                  <wp:docPr id="8" name="Obraz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452" cy="129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106F1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65035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82C87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Ambrosio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Stefano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51EB9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6D7884D7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90074D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74F0E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4AEF9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D7332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Czarodzieje i ich dzieje.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D12B5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Story House Egmont,</w:t>
            </w:r>
          </w:p>
        </w:tc>
      </w:tr>
      <w:tr w:rsidR="001A0A30" w14:paraId="53A8190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8D1CF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9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9C5F09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0327FB4" wp14:editId="7C59C48D">
                  <wp:extent cx="794174" cy="1109222"/>
                  <wp:effectExtent l="0" t="0" r="5926" b="0"/>
                  <wp:docPr id="9" name="Obraz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174" cy="110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F69E0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65042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1A6B5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Stanecka, Zofia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956DF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279ACBF2" w14:textId="77777777">
        <w:tblPrEx>
          <w:tblCellMar>
            <w:top w:w="0" w:type="dxa"/>
            <w:bottom w:w="0" w:type="dxa"/>
          </w:tblCellMar>
        </w:tblPrEx>
        <w:trPr>
          <w:trHeight w:val="94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D6321B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4D37F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689F7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BACD4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Drań, czyli moje życie z jamnikiem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6130D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Kropka,</w:t>
            </w:r>
          </w:p>
        </w:tc>
      </w:tr>
      <w:tr w:rsidR="001A0A30" w14:paraId="6A6E21B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8ECCB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508577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D63CDA" wp14:editId="27E932C4">
                  <wp:extent cx="809746" cy="1295750"/>
                  <wp:effectExtent l="0" t="0" r="9404" b="0"/>
                  <wp:docPr id="10" name="Obraz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46" cy="12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1CD8C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65048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B647F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Kosik, Rafał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F4264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1A0A30" w14:paraId="5BB1846C" w14:textId="77777777">
        <w:tblPrEx>
          <w:tblCellMar>
            <w:top w:w="0" w:type="dxa"/>
            <w:bottom w:w="0" w:type="dxa"/>
          </w:tblCellMar>
        </w:tblPrEx>
        <w:trPr>
          <w:trHeight w:val="103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0FC60B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2D4AB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97591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40C92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Felix, Net i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Nika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oraz Teoretycznie Możliwa Katastrofa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72A1A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Powergraph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1A0A30" w14:paraId="779A2A08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3218D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F10398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84D4C31" wp14:editId="0870B61E">
                  <wp:extent cx="941201" cy="978453"/>
                  <wp:effectExtent l="0" t="0" r="0" b="0"/>
                  <wp:docPr id="11" name="Obraz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01" cy="97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23BD3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65049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1F403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Starling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Robert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EEAE1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57782397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4B6838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EA1B2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20E69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3BCC0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Fergal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się złości!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0F352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Papilon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-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Publicat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1A0A30" w14:paraId="186B9750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FA37B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3740FE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70746DB" wp14:editId="1D3634F9">
                  <wp:extent cx="784226" cy="1196986"/>
                  <wp:effectExtent l="0" t="0" r="0" b="3164"/>
                  <wp:docPr id="12" name="Obraz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6" cy="119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C512E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65052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72544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Biel, Julia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18CC8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769FA7AD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8F22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B7F898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C8D920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3E8EC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For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Ever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More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F7F5D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Must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Read - Media Rodzina,</w:t>
            </w:r>
          </w:p>
        </w:tc>
      </w:tr>
      <w:tr w:rsidR="001A0A30" w14:paraId="13042BB8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F07ED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4027EC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39B0022" wp14:editId="2C6103BA">
                  <wp:extent cx="783924" cy="1056095"/>
                  <wp:effectExtent l="0" t="0" r="0" b="0"/>
                  <wp:docPr id="13" name="Obraz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24" cy="105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486CB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65056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7E819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Cazenove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Christophe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3F509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1A0A30" w14:paraId="03873F90" w14:textId="77777777">
        <w:tblPrEx>
          <w:tblCellMar>
            <w:top w:w="0" w:type="dxa"/>
            <w:bottom w:w="0" w:type="dxa"/>
          </w:tblCellMar>
        </w:tblPrEx>
        <w:trPr>
          <w:trHeight w:val="35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0DEA6B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E6C3AC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ED44D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7613F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I kto jest najlepszy?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E9B9B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Story House Egmont,</w:t>
            </w:r>
          </w:p>
        </w:tc>
      </w:tr>
      <w:tr w:rsidR="001A0A30" w14:paraId="5F0B87C6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9E17C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0239E8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0D8B536" wp14:editId="34ACACC3">
                  <wp:extent cx="900528" cy="841229"/>
                  <wp:effectExtent l="0" t="0" r="0" b="0"/>
                  <wp:docPr id="14" name="Obraz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528" cy="84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74374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65059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784E0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Dudkowska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Rita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56D3E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177531F6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64AEBD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90738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AC1CD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DA488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 i moja rodzina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1E462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1A0A30" w14:paraId="34E31DBB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0A794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DB09CE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F6C8E01" wp14:editId="62909C0C">
                  <wp:extent cx="932934" cy="932934"/>
                  <wp:effectExtent l="0" t="0" r="516" b="516"/>
                  <wp:docPr id="15" name="Obraz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34" cy="93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14177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65065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D47B0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Pażusinska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Renata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80BD1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1309ADB1" w14:textId="77777777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F86AE0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28C1FB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A6934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6CBD2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Mała Wu i odwaga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A110A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[Renata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Pażusinska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],</w:t>
            </w:r>
          </w:p>
        </w:tc>
      </w:tr>
      <w:tr w:rsidR="001A0A30" w14:paraId="63CA98BD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5927E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5CC97E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0BF5079" wp14:editId="267F232D">
                  <wp:extent cx="866576" cy="991941"/>
                  <wp:effectExtent l="0" t="0" r="0" b="0"/>
                  <wp:docPr id="16" name="Obraz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576" cy="99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AADB4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65069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AB6AB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Gernhäuser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Susanne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2AD21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1A0A30" w14:paraId="740C852D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528983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725448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184B5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0FF65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Mój dzień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6A535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Papilon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1A0A30" w14:paraId="64862486" w14:textId="77777777">
        <w:tblPrEx>
          <w:tblCellMar>
            <w:top w:w="0" w:type="dxa"/>
            <w:bottom w:w="0" w:type="dxa"/>
          </w:tblCellMar>
        </w:tblPrEx>
        <w:trPr>
          <w:trHeight w:val="62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5DF55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9533B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6753A6E" wp14:editId="0A4F79F0">
                  <wp:extent cx="826142" cy="945645"/>
                  <wp:effectExtent l="0" t="0" r="0" b="6855"/>
                  <wp:docPr id="17" name="Obraz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42" cy="94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1AF5B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65070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51744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Gernhäuser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Susanne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E698F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1A0A30" w14:paraId="2C6E9881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3413E8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EC5BFC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91AEEF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F0DF3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 placu budowy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B10DE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Papilon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1A0A30" w14:paraId="52613155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DD5AF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18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F68D5E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0595ED" wp14:editId="3F555F3E">
                  <wp:extent cx="952128" cy="889436"/>
                  <wp:effectExtent l="0" t="0" r="372" b="5914"/>
                  <wp:docPr id="18" name="Obraz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128" cy="88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9A235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65071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4BAD4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Dudkowska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Rita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437EB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5540F8C2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AE7792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2E193F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8B4D7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26D3C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Moje ciało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981A9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Zieolna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Sowa,</w:t>
            </w:r>
          </w:p>
        </w:tc>
      </w:tr>
      <w:tr w:rsidR="001A0A30" w14:paraId="78019E7E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94058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A46708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933A590" wp14:editId="5D636F8F">
                  <wp:extent cx="783915" cy="1118530"/>
                  <wp:effectExtent l="0" t="0" r="0" b="5420"/>
                  <wp:docPr id="19" name="Obraz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15" cy="111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115BB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65078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F89C6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Protasewicz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Ewelina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95E1B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754B0C98" w14:textId="77777777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2A46A0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E455E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C0101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3599A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Nietoperz Nocek na tropie dnia :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551D1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1A0A30" w14:paraId="2C22165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2F176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A2CCAD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ABBB084" wp14:editId="1D6FA38D">
                  <wp:extent cx="775795" cy="1304565"/>
                  <wp:effectExtent l="0" t="0" r="5255" b="0"/>
                  <wp:docPr id="20" name="Obraz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95" cy="130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92CA0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65083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5D962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Bardugo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Leigh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56630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2019.</w:t>
            </w:r>
          </w:p>
        </w:tc>
      </w:tr>
      <w:tr w:rsidR="001A0A30" w14:paraId="0085D335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BF67FD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0515B8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1F389F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CBDA2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Oblężenie i nawałnica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7C81A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Mag,</w:t>
            </w:r>
          </w:p>
        </w:tc>
      </w:tr>
      <w:tr w:rsidR="001A0A30" w14:paraId="6A05A585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043C4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89F140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EE22BC4" wp14:editId="25B5EC5A">
                  <wp:extent cx="795463" cy="1071640"/>
                  <wp:effectExtent l="0" t="0" r="4637" b="0"/>
                  <wp:docPr id="21" name="Obraz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463" cy="107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8E7B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65084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DE80A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Dequier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Bruno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F98F9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4E364373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ABE0DD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DE80A9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FAAF55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2524D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Oby się udało!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0371E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Story House Egmont,</w:t>
            </w:r>
          </w:p>
        </w:tc>
      </w:tr>
      <w:tr w:rsidR="001A0A30" w14:paraId="74FEE848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C66F0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9DB6EE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F38EC9F" wp14:editId="55DA64E1">
                  <wp:extent cx="735744" cy="912022"/>
                  <wp:effectExtent l="0" t="0" r="7206" b="2378"/>
                  <wp:docPr id="22" name="Obraz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44" cy="91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7FB76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65086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ACD12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Horst,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Jørn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Lier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E1797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28E9B1EA" w14:textId="77777777">
        <w:tblPrEx>
          <w:tblCellMar>
            <w:top w:w="0" w:type="dxa"/>
            <w:bottom w:w="0" w:type="dxa"/>
          </w:tblCellMar>
        </w:tblPrEx>
        <w:trPr>
          <w:trHeight w:val="699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22089D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B175FC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07FD45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8C06C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Operacja jednorożec/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EDABE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Media Rodzina,</w:t>
            </w:r>
          </w:p>
        </w:tc>
      </w:tr>
      <w:tr w:rsidR="001A0A30" w14:paraId="7321E8E2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5B196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EB4603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65CF2C4" wp14:editId="26DA19AE">
                  <wp:extent cx="749067" cy="1136498"/>
                  <wp:effectExtent l="0" t="0" r="0" b="6502"/>
                  <wp:docPr id="23" name="Obraz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067" cy="113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E9ABA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65087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6AA88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Wykurz, Kajetan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CFA60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2020.</w:t>
            </w:r>
          </w:p>
        </w:tc>
      </w:tr>
      <w:tr w:rsidR="001A0A30" w14:paraId="4E43FA47" w14:textId="77777777">
        <w:tblPrEx>
          <w:tblCellMar>
            <w:top w:w="0" w:type="dxa"/>
            <w:bottom w:w="0" w:type="dxa"/>
          </w:tblCellMar>
        </w:tblPrEx>
        <w:trPr>
          <w:trHeight w:val="82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F00DBA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4B916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170259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C2050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Operacja Las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467D5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Egmont Polska Sp. z o.o.,</w:t>
            </w:r>
          </w:p>
        </w:tc>
      </w:tr>
      <w:tr w:rsidR="001A0A30" w14:paraId="422FC8A0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E5572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4C3E98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817DED6" wp14:editId="66CC7B2D">
                  <wp:extent cx="754846" cy="1071503"/>
                  <wp:effectExtent l="0" t="0" r="7154" b="0"/>
                  <wp:docPr id="24" name="Obraz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46" cy="107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A0A2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65088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33AE0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Podleś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Ewa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A8A0D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21C4BF3C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307E83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72400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0E4D1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B0465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 robią psotne stwory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867F0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1A0A30" w14:paraId="144E396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E92C8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5EE932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D9E5978" wp14:editId="4EDB2E8E">
                  <wp:extent cx="985604" cy="1007357"/>
                  <wp:effectExtent l="0" t="0" r="4996" b="2293"/>
                  <wp:docPr id="25" name="Obraz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604" cy="100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252A6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65090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D8D2B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Bond, Michael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19794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38DC6410" w14:textId="77777777">
        <w:tblPrEx>
          <w:tblCellMar>
            <w:top w:w="0" w:type="dxa"/>
            <w:bottom w:w="0" w:type="dxa"/>
          </w:tblCellMar>
        </w:tblPrEx>
        <w:trPr>
          <w:trHeight w:val="727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FC6555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C8239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0AADD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BC550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Paddington i spacerek literek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17607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Znak Emotikon,</w:t>
            </w:r>
          </w:p>
        </w:tc>
      </w:tr>
      <w:tr w:rsidR="001A0A30" w14:paraId="24BB188D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F7817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2DBEC5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995CEE2" wp14:editId="132E9104">
                  <wp:extent cx="728301" cy="1068211"/>
                  <wp:effectExtent l="0" t="0" r="0" b="0"/>
                  <wp:docPr id="26" name="Obraz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01" cy="106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C42A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65095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95547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Chainani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Soman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D6064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38A6FBDE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A99564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D4F1B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4927BB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862A9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Akademia Dobra i Zła :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1DC8A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Jaguar,</w:t>
            </w:r>
          </w:p>
        </w:tc>
      </w:tr>
      <w:tr w:rsidR="001A0A30" w14:paraId="677E1B06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1947A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27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DE502B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C7E02EB" wp14:editId="0942E19E">
                  <wp:extent cx="906645" cy="1064032"/>
                  <wp:effectExtent l="0" t="0" r="7755" b="2768"/>
                  <wp:docPr id="27" name="Obraz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645" cy="106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B6698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65096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FBF73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Rzepecka-Weiss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Gabriela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483DF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245240F8" w14:textId="77777777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DF9D67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A66BA8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7CF3F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A7D57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Pola w lesie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B44F4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:Dwukropek - Wydawnictwo Juka-91,</w:t>
            </w:r>
          </w:p>
        </w:tc>
      </w:tr>
      <w:tr w:rsidR="001A0A30" w14:paraId="69A4062B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932C5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18823B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5D621C5" wp14:editId="62DA6552">
                  <wp:extent cx="749076" cy="1052008"/>
                  <wp:effectExtent l="0" t="0" r="0" b="0"/>
                  <wp:docPr id="28" name="Obraz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076" cy="105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490AF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65098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36AE6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Maleszka, Andrzej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CD64E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2019.</w:t>
            </w:r>
          </w:p>
        </w:tc>
      </w:tr>
      <w:tr w:rsidR="001A0A30" w14:paraId="018336F7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8D982E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14008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649FB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4F3E0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Porwanie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0BDF5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Znak Emotikon,</w:t>
            </w:r>
          </w:p>
        </w:tc>
      </w:tr>
      <w:tr w:rsidR="001A0A30" w14:paraId="117421D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E063F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67EA73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F6DE410" wp14:editId="65D31B84">
                  <wp:extent cx="773728" cy="1042351"/>
                  <wp:effectExtent l="0" t="0" r="7322" b="5399"/>
                  <wp:docPr id="29" name="Obraz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728" cy="104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9A1C7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65100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4241B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Toussaint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Kid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DEFBF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1A0A30" w14:paraId="1E2AC47B" w14:textId="77777777">
        <w:tblPrEx>
          <w:tblCellMar>
            <w:top w:w="0" w:type="dxa"/>
            <w:bottom w:w="0" w:type="dxa"/>
          </w:tblCellMar>
        </w:tblPrEx>
        <w:trPr>
          <w:trHeight w:val="86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42440A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909CE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39D2F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5F313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Przeciwko wszystkim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F0AD0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Story House Egmont,</w:t>
            </w:r>
          </w:p>
        </w:tc>
      </w:tr>
      <w:tr w:rsidR="001A0A30" w14:paraId="10EC6352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C05B7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824B63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ED391C2" wp14:editId="458BB484">
                  <wp:extent cx="874413" cy="878089"/>
                  <wp:effectExtent l="0" t="0" r="1887" b="0"/>
                  <wp:docPr id="30" name="Obraz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413" cy="878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92D64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65104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3430C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Galewska-Kustra, Marta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40E05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093F0FCE" w14:textId="77777777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AB0D37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26DB4F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B847D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A9747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Pucio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u lekarza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E53C1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1A0A30" w14:paraId="678AF3FA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4E165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BB2260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B98FB4E" wp14:editId="56EDA086">
                  <wp:extent cx="725521" cy="1113757"/>
                  <wp:effectExtent l="0" t="0" r="0" b="0"/>
                  <wp:docPr id="31" name="Obraz 32" descr="Punkt zwrotny. Część 1. Sonic the Hedgehog. Tom 1 - Flynn Ian, Yardley Tracy, Bryce Thomas Ada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21" cy="111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22ADD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65105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74F43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Flynn,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Ian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C8CDC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5412E33E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BEAFDC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6D764C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600040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F66B6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Punkt zwrotny.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82DAD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Amber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1A0A30" w14:paraId="0730233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A499A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A6F36F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5340F91" wp14:editId="6946142D">
                  <wp:extent cx="729883" cy="1120450"/>
                  <wp:effectExtent l="0" t="0" r="0" b="3500"/>
                  <wp:docPr id="32" name="Obraz 37" descr="Punkt zwrotny. Część 2. Sonic the Hedgehog. Tom 2 - Flynn Ian, Yardley Tracy, Bryce Thomas Ada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83" cy="112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D5AE7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65106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93979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Flynn,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Ian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2CA12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2BA0FCB5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C32C13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7EB8DB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868F3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31DD4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Punkt zwrotny.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0360A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Amber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1A0A30" w14:paraId="43E2790C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0B6B2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1A378C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080EEC5" wp14:editId="2D54CF0A">
                  <wp:extent cx="724524" cy="1011948"/>
                  <wp:effectExtent l="0" t="0" r="0" b="0"/>
                  <wp:docPr id="33" name="Obraz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4" cy="101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D1A5D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65107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D2FFF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Glaser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Karina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Yan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B3A58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0FACE8B8" w14:textId="77777777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4A99FF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02C74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A370A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26185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Rodzina ze 141 ulicy - Utracone. Odzyskane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81126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:Dwukropek - Wydawnictwo Juka-91,</w:t>
            </w:r>
          </w:p>
        </w:tc>
      </w:tr>
      <w:tr w:rsidR="001A0A30" w14:paraId="01B1C5A6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689DC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78D6D3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9977373" wp14:editId="3234BAD3">
                  <wp:extent cx="698967" cy="1079302"/>
                  <wp:effectExtent l="0" t="0" r="5883" b="6548"/>
                  <wp:docPr id="34" name="Obraz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967" cy="107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D60AB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65112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669CF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Burge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Rachel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A0CBA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4B1578CF" w14:textId="77777777">
        <w:tblPrEx>
          <w:tblCellMar>
            <w:top w:w="0" w:type="dxa"/>
            <w:bottom w:w="0" w:type="dxa"/>
          </w:tblCellMar>
        </w:tblPrEx>
        <w:trPr>
          <w:trHeight w:val="95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F82E13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0C4E4C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24775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0384F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Splątana opowieść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101C2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4YA - Wydawnictwo Zielona Sowa,</w:t>
            </w:r>
          </w:p>
        </w:tc>
      </w:tr>
      <w:tr w:rsidR="001A0A30" w14:paraId="7A25587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C8794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E1C86D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F00566" wp14:editId="320BDE3E">
                  <wp:extent cx="728337" cy="1028142"/>
                  <wp:effectExtent l="0" t="0" r="0" b="558"/>
                  <wp:docPr id="35" name="Obraz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37" cy="1028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D2CE7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65113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46C4E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Maleszka, Andrzej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FBC0E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146504B0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BF4CDC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F44AFF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EDDF85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A4C4B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Stwór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1B5A5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Znak emotikon,</w:t>
            </w:r>
          </w:p>
        </w:tc>
      </w:tr>
      <w:tr w:rsidR="001A0A30" w14:paraId="0D3C1267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7181F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36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92E89F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C59AF3E" wp14:editId="67A49245">
                  <wp:extent cx="1000225" cy="1004422"/>
                  <wp:effectExtent l="0" t="0" r="9425" b="5228"/>
                  <wp:docPr id="36" name="Obraz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25" cy="100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F2EF1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65117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CAE8D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Evelina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Daciūte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54909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4E66C771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9AC492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73F5FF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B1132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37842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Szczęście to lis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D5714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Adamada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1A0A30" w14:paraId="2095DFB5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FE2B6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D47AE4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F8C5C7A" wp14:editId="36C46E04">
                  <wp:extent cx="764200" cy="956270"/>
                  <wp:effectExtent l="0" t="0" r="0" b="0"/>
                  <wp:docPr id="37" name="Obraz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200" cy="95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7B609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65118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341EB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Falls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Barry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8B71B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4774D913" w14:textId="77777777">
        <w:tblPrEx>
          <w:tblCellMar>
            <w:top w:w="0" w:type="dxa"/>
            <w:bottom w:w="0" w:type="dxa"/>
          </w:tblCellMar>
        </w:tblPrEx>
        <w:trPr>
          <w:trHeight w:val="637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B3EA03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2544F8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D3835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62384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Świat należy do Ciebie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1616C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Słowne Młode - Burda Media Polska,</w:t>
            </w:r>
          </w:p>
        </w:tc>
      </w:tr>
      <w:tr w:rsidR="001A0A30" w14:paraId="1BD6A97A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B88B0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B96B93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8BD640D" wp14:editId="04B3FCFA">
                  <wp:extent cx="744038" cy="1162467"/>
                  <wp:effectExtent l="0" t="0" r="0" b="0"/>
                  <wp:docPr id="38" name="Obraz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038" cy="116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60A17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65119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1E715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Żulczyk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Jakub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EF427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[2019].</w:t>
            </w:r>
          </w:p>
        </w:tc>
      </w:tr>
      <w:tr w:rsidR="001A0A30" w14:paraId="47568F56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306EA9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120BD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5DAED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08753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Świątynia :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86CC4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[Wydawnictwo Agora],</w:t>
            </w:r>
          </w:p>
        </w:tc>
      </w:tr>
      <w:tr w:rsidR="001A0A30" w14:paraId="034B0421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C5B92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5CB7A7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7FCA36B" wp14:editId="0215F3E0">
                  <wp:extent cx="849331" cy="1077876"/>
                  <wp:effectExtent l="0" t="0" r="7919" b="7974"/>
                  <wp:docPr id="39" name="Obraz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331" cy="107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FE5B2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65121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FAFC8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Courtney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-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Tickle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Jessica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.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B74E7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28F56307" w14:textId="77777777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EA1CFC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66D5D5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25EE2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2EE4C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Tajemnicza dżungla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A80A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Słowne Młode - Burda Media Polska,</w:t>
            </w:r>
          </w:p>
        </w:tc>
      </w:tr>
      <w:tr w:rsidR="001A0A30" w14:paraId="169ECA6A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E4C26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02F8D5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F398E1A" wp14:editId="7E0D37FC">
                  <wp:extent cx="827943" cy="1115394"/>
                  <wp:effectExtent l="0" t="0" r="0" b="8556"/>
                  <wp:docPr id="40" name="Obraz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43" cy="111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10D02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65122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0F558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Dieckmann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Sandra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509CD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39B69E4D" w14:textId="77777777">
        <w:tblPrEx>
          <w:tblCellMar>
            <w:top w:w="0" w:type="dxa"/>
            <w:bottom w:w="0" w:type="dxa"/>
          </w:tblCellMar>
        </w:tblPrEx>
        <w:trPr>
          <w:trHeight w:val="54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C80F36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FC6820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3387D8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EF126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Tajemniczy las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A0F3D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Słowne Młode - Burda Media Polska,</w:t>
            </w:r>
          </w:p>
        </w:tc>
      </w:tr>
      <w:tr w:rsidR="001A0A30" w14:paraId="27F04E95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E3AFB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D9BAB5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C29CCC2" wp14:editId="4AA12563">
                  <wp:extent cx="769824" cy="1188710"/>
                  <wp:effectExtent l="0" t="0" r="0" b="0"/>
                  <wp:docPr id="41" name="Obraz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824" cy="118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DC6B7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65125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12EF5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James, Anna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75EC1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2FE31618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03847E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FEB1D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FA27D5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D6C0D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Tilly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i Zaginione Baśnie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B1B7C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Zygzaki,</w:t>
            </w:r>
          </w:p>
        </w:tc>
      </w:tr>
      <w:tr w:rsidR="001A0A30" w14:paraId="2A342799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D36C4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EE16FF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3242AEC" wp14:editId="3D8F5F0D">
                  <wp:extent cx="866887" cy="984699"/>
                  <wp:effectExtent l="0" t="0" r="9413" b="5901"/>
                  <wp:docPr id="42" name="Obraz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887" cy="98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F4EC6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65127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1D4AD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Szarf, Maria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CCC87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1B970690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DFD773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59197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32B709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A48EC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To są domy świata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6AFE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Papilon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-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Publicat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1A0A30" w14:paraId="0EE9C9B4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E38D6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B41CF4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03E3BDB" wp14:editId="2E8B1B00">
                  <wp:extent cx="781427" cy="1057896"/>
                  <wp:effectExtent l="0" t="0" r="0" b="8904"/>
                  <wp:docPr id="43" name="Obraz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27" cy="105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C79E8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65129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18508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Du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Peloux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Benoît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D5C4B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1A0A30" w14:paraId="67534D9A" w14:textId="77777777">
        <w:tblPrEx>
          <w:tblCellMar>
            <w:top w:w="0" w:type="dxa"/>
            <w:bottom w:w="0" w:type="dxa"/>
          </w:tblCellMar>
        </w:tblPrEx>
        <w:trPr>
          <w:trHeight w:val="47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EBAA99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C8FDE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27FAC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CCC14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Turbogalop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.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1F3C2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Story House Egmont,</w:t>
            </w:r>
          </w:p>
        </w:tc>
      </w:tr>
      <w:tr w:rsidR="001A0A30" w14:paraId="507A0F18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D4F7F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38C113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9978BB2" wp14:editId="35D6E416">
                  <wp:extent cx="1123578" cy="980721"/>
                  <wp:effectExtent l="0" t="0" r="372" b="0"/>
                  <wp:docPr id="44" name="Obraz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578" cy="98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53DEA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65135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919AF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Kuefler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Joseph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F2B79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19511B11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A1F37E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07189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464CD0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FDB51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Władcy podwórka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19BC1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Frajda,</w:t>
            </w:r>
          </w:p>
        </w:tc>
      </w:tr>
      <w:tr w:rsidR="001A0A30" w14:paraId="39764618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881FE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45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C1099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FF8F138" wp14:editId="5C4AA0EC">
                  <wp:extent cx="759372" cy="1101568"/>
                  <wp:effectExtent l="0" t="0" r="2628" b="3332"/>
                  <wp:docPr id="45" name="Obraz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72" cy="110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557BD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65136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7D0B8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Tolosa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Sisteré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Mariona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2EF4E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677F7575" w14:textId="77777777">
        <w:tblPrEx>
          <w:tblCellMar>
            <w:top w:w="0" w:type="dxa"/>
            <w:bottom w:w="0" w:type="dxa"/>
          </w:tblCellMar>
        </w:tblPrEx>
        <w:trPr>
          <w:trHeight w:val="64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6BCA15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34466C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7E58F3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27599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Wyprawa do lasu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A3C9B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Debit,</w:t>
            </w:r>
          </w:p>
        </w:tc>
      </w:tr>
      <w:tr w:rsidR="001A0A30" w14:paraId="697BA9D6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C9F7E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371535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60C64B0" wp14:editId="147F7D72">
                  <wp:extent cx="761384" cy="1063419"/>
                  <wp:effectExtent l="0" t="0" r="616" b="3381"/>
                  <wp:docPr id="46" name="Obraz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84" cy="106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355B0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65139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F143E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Guzowska, Marta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C5D4A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7DA83FFF" w14:textId="77777777">
        <w:tblPrEx>
          <w:tblCellMar>
            <w:top w:w="0" w:type="dxa"/>
            <w:bottom w:w="0" w:type="dxa"/>
          </w:tblCellMar>
        </w:tblPrEx>
        <w:trPr>
          <w:trHeight w:val="65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2F6629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6F108E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DAF360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B770E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Zagadka nawiedzonej kamienicy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73559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1A0A30" w14:paraId="61C18AA0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AC234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D24E8E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9FC3928" wp14:editId="5C299CF4">
                  <wp:extent cx="873718" cy="1058061"/>
                  <wp:effectExtent l="0" t="0" r="2582" b="8739"/>
                  <wp:docPr id="47" name="Obraz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18" cy="105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1C8FC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65143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C4983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Utnik-Strugała, Monika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1138E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7C66F367" w14:textId="77777777">
        <w:tblPrEx>
          <w:tblCellMar>
            <w:top w:w="0" w:type="dxa"/>
            <w:bottom w:w="0" w:type="dxa"/>
          </w:tblCellMar>
        </w:tblPrEx>
        <w:trPr>
          <w:trHeight w:val="64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F0149C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538183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9C341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87245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Zapachy, czyli Dlaczego wszystko pachnie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8A944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1A0A30" w14:paraId="05081E8E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94BC8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11D95E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3772C5C" wp14:editId="4DED9897">
                  <wp:extent cx="882139" cy="1103845"/>
                  <wp:effectExtent l="0" t="0" r="0" b="1055"/>
                  <wp:docPr id="48" name="Obraz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39" cy="110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CCBFD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65146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E7988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Malec-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Kornajew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Łucja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D2761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02719F90" w14:textId="77777777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88DFCA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FE16AF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B90A4C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CCCD7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Złoty pociąg i inne największe zagadki historii sztuki w Polsce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F32F7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Znak Emotikon,</w:t>
            </w:r>
          </w:p>
        </w:tc>
      </w:tr>
      <w:tr w:rsidR="001A0A30" w14:paraId="2263D5BD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02FFF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23CBAD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F03CA86" wp14:editId="3F7D3F36">
                  <wp:extent cx="847539" cy="1017050"/>
                  <wp:effectExtent l="0" t="0" r="0" b="0"/>
                  <wp:docPr id="49" name="Obraz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39" cy="101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49AE3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65147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AD9CA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Strzałkowska, Małgorzata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5F3AE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18C648C2" w14:textId="77777777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0B6602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555D5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EA2A1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5CC41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Zmysły :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DC62C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Zielona Sowa,</w:t>
            </w:r>
          </w:p>
        </w:tc>
      </w:tr>
      <w:tr w:rsidR="001A0A30" w14:paraId="0BABC6FA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E1F38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4731BE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EECDDD" wp14:editId="5E5C698E">
                  <wp:extent cx="778712" cy="1127967"/>
                  <wp:effectExtent l="0" t="0" r="2338" b="0"/>
                  <wp:docPr id="50" name="Obraz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712" cy="112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4C215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65148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A8B06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Bardugo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Leigh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83003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2019.</w:t>
            </w:r>
          </w:p>
        </w:tc>
      </w:tr>
      <w:tr w:rsidR="001A0A30" w14:paraId="16A01519" w14:textId="77777777">
        <w:tblPrEx>
          <w:tblCellMar>
            <w:top w:w="0" w:type="dxa"/>
            <w:bottom w:w="0" w:type="dxa"/>
          </w:tblCellMar>
        </w:tblPrEx>
        <w:trPr>
          <w:trHeight w:val="1047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FD1081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6EFABC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95B7EB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BD800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Zniszczenie i odnowa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E43A5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Mag,</w:t>
            </w:r>
          </w:p>
        </w:tc>
      </w:tr>
      <w:tr w:rsidR="001A0A30" w14:paraId="0F739B3C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56179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D45FA2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4A575D" wp14:editId="3106380B">
                  <wp:extent cx="798316" cy="989591"/>
                  <wp:effectExtent l="0" t="0" r="1784" b="1009"/>
                  <wp:docPr id="51" name="Obraz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316" cy="98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65D14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65150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19406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Dubuc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Marianne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C91D3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7EADE0F2" w14:textId="77777777">
        <w:tblPrEx>
          <w:tblCellMar>
            <w:top w:w="0" w:type="dxa"/>
            <w:bottom w:w="0" w:type="dxa"/>
          </w:tblCellMar>
        </w:tblPrEx>
        <w:trPr>
          <w:trHeight w:val="38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16F9C1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783A5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637559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99AB5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1, 2, 3... do szkoły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4E80B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Entliczek,</w:t>
            </w:r>
          </w:p>
        </w:tc>
      </w:tr>
      <w:tr w:rsidR="001A0A30" w14:paraId="62BC4BCE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9BA1A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9508FD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6A0CCBF" wp14:editId="71DB918D">
                  <wp:extent cx="818607" cy="1104375"/>
                  <wp:effectExtent l="0" t="0" r="543" b="525"/>
                  <wp:docPr id="52" name="Obraz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607" cy="110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86A7D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65152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E23D2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Romero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Mariño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Soledad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50A44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7353B2F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B50742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E45E9E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0EC61E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D323F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Afryka :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17CE5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Muchomor,</w:t>
            </w:r>
          </w:p>
        </w:tc>
      </w:tr>
      <w:tr w:rsidR="001A0A30" w14:paraId="1F41B894" w14:textId="77777777">
        <w:tblPrEx>
          <w:tblCellMar>
            <w:top w:w="0" w:type="dxa"/>
            <w:bottom w:w="0" w:type="dxa"/>
          </w:tblCellMar>
        </w:tblPrEx>
        <w:trPr>
          <w:trHeight w:val="79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06E74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E39EBB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F6BCA15" wp14:editId="353444D9">
                  <wp:extent cx="776042" cy="1067214"/>
                  <wp:effectExtent l="0" t="0" r="5008" b="0"/>
                  <wp:docPr id="53" name="Obraz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042" cy="106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4D433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65153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18D30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Bergström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Gunilla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63730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49871164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52CD19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930EEC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B0619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9C4FB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Albert w kosmosie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AA2CD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Zakamarki,</w:t>
            </w:r>
          </w:p>
        </w:tc>
      </w:tr>
      <w:tr w:rsidR="001A0A30" w14:paraId="49CC8BFC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B308A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54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5F30DA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141FBAB" wp14:editId="4B60A9DC">
                  <wp:extent cx="768626" cy="975454"/>
                  <wp:effectExtent l="0" t="0" r="0" b="0"/>
                  <wp:docPr id="54" name="Obraz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626" cy="97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E1FAA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65154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59C23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Roca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Elisenda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7D9BB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1A0A30" w14:paraId="747839B9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2312B8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92045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BC91B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2EB76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Ale smrodek!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3DC9E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Debit,</w:t>
            </w:r>
          </w:p>
        </w:tc>
      </w:tr>
      <w:tr w:rsidR="001A0A30" w14:paraId="0D95FA6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4B69F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2E0286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661357C" wp14:editId="6A4DCAB5">
                  <wp:extent cx="763706" cy="1089690"/>
                  <wp:effectExtent l="0" t="0" r="0" b="0"/>
                  <wp:docPr id="55" name="Obraz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706" cy="108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23B2E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65155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94560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Słowacki, Juliusz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B48D1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79659BB2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B35692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0CF820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97E2B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E0EFA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Balladyna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55BDF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Books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Sp. z o.o. Sp. k.,</w:t>
            </w:r>
          </w:p>
        </w:tc>
      </w:tr>
      <w:tr w:rsidR="001A0A30" w14:paraId="5AC9780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12FC3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63A4AC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5667AD7" wp14:editId="078351F7">
                  <wp:extent cx="763706" cy="1089690"/>
                  <wp:effectExtent l="0" t="0" r="0" b="0"/>
                  <wp:docPr id="56" name="Obraz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706" cy="108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B145A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65156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C927F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Słowacki, Juliusz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0E75C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5528FB4D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0FC1B2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86B93C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7CF81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46FE5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Balladyna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9779D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Books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Sp. z o.o. Sp. k.,</w:t>
            </w:r>
          </w:p>
        </w:tc>
      </w:tr>
      <w:tr w:rsidR="001A0A30" w14:paraId="38C32E29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3D918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05296E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3EC2BA0" wp14:editId="26526A20">
                  <wp:extent cx="763706" cy="1089690"/>
                  <wp:effectExtent l="0" t="0" r="0" b="0"/>
                  <wp:docPr id="57" name="Obraz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706" cy="108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135A0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65157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72463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Słowacki, Juliusz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FC8D3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2B02D505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CE9BEF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40ECC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C856AC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B1F02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Balladyna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57090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Books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Sp. z o.o. Sp. k.,</w:t>
            </w:r>
          </w:p>
        </w:tc>
      </w:tr>
      <w:tr w:rsidR="001A0A30" w14:paraId="43B64282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B2FB7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666F48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BE0EAA" wp14:editId="10455CB6">
                  <wp:extent cx="763706" cy="1089690"/>
                  <wp:effectExtent l="0" t="0" r="0" b="0"/>
                  <wp:docPr id="58" name="Obraz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706" cy="108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C7EF9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65158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3ED31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Słowacki, Juliusz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35CAE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2F048708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22446D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A7E33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C471BF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4C922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Balladyna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8F3C2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Books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Sp. z o.o. Sp. k.,</w:t>
            </w:r>
          </w:p>
        </w:tc>
      </w:tr>
      <w:tr w:rsidR="001A0A30" w14:paraId="208F4E30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BCFAF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F4FDB7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0027A7F" wp14:editId="0A2245D0">
                  <wp:extent cx="763706" cy="1089690"/>
                  <wp:effectExtent l="0" t="0" r="0" b="0"/>
                  <wp:docPr id="59" name="Obraz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706" cy="108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B65ED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65159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609C8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Słowacki, Juliusz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625CC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48EFD67E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B74AE0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C0392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5CAB50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24ED8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Balladyna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B87F1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Books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Sp. z o.o. Sp. k.,</w:t>
            </w:r>
          </w:p>
        </w:tc>
      </w:tr>
      <w:tr w:rsidR="001A0A30" w14:paraId="6B6EC958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046A6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72C7F6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FDCF0B6" wp14:editId="3A0B6024">
                  <wp:extent cx="738999" cy="1072024"/>
                  <wp:effectExtent l="0" t="0" r="3951" b="0"/>
                  <wp:docPr id="60" name="Obraz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99" cy="107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6DFA5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65160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29AA8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Andersen, Hans Christian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7EFAF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74D38527" w14:textId="77777777">
        <w:tblPrEx>
          <w:tblCellMar>
            <w:top w:w="0" w:type="dxa"/>
            <w:bottom w:w="0" w:type="dxa"/>
          </w:tblCellMar>
        </w:tblPrEx>
        <w:trPr>
          <w:trHeight w:val="56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2F193A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E77B0B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683EF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439DC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Baśnie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07FF2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2C22D8FF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A8262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CC58BE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1741FBD" wp14:editId="3EF28D9F">
                  <wp:extent cx="738999" cy="1072024"/>
                  <wp:effectExtent l="0" t="0" r="3951" b="0"/>
                  <wp:docPr id="61" name="Obraz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99" cy="107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75623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65161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46A99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Andersen, Hans Christian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E58B6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1F2B68EB" w14:textId="77777777">
        <w:tblPrEx>
          <w:tblCellMar>
            <w:top w:w="0" w:type="dxa"/>
            <w:bottom w:w="0" w:type="dxa"/>
          </w:tblCellMar>
        </w:tblPrEx>
        <w:trPr>
          <w:trHeight w:val="71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EB86E7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A324B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C416F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B1A1B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Baśnie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96258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31C60F52" w14:textId="77777777">
        <w:tblPrEx>
          <w:tblCellMar>
            <w:top w:w="0" w:type="dxa"/>
            <w:bottom w:w="0" w:type="dxa"/>
          </w:tblCellMar>
        </w:tblPrEx>
        <w:trPr>
          <w:trHeight w:val="643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64B8E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16D608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A2FDF2E" wp14:editId="1991E06C">
                  <wp:extent cx="738999" cy="1072024"/>
                  <wp:effectExtent l="0" t="0" r="3951" b="0"/>
                  <wp:docPr id="62" name="Obraz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99" cy="107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1DAF6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65162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DEA24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Andersen, Hans Christian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03C5B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2A1E326A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469BF3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D986FB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1C0C8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19332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Baśnie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CBCA5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2ED7C926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80D8E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63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0F2D27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C5B5AB1" wp14:editId="27B2E868">
                  <wp:extent cx="830083" cy="1118274"/>
                  <wp:effectExtent l="0" t="0" r="8117" b="5676"/>
                  <wp:docPr id="63" name="Obraz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83" cy="111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44135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65163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A62F0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Zay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Dominique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67954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1A0A30" w:rsidRPr="00C17038" w14:paraId="14C48D6D" w14:textId="77777777">
        <w:tblPrEx>
          <w:tblCellMar>
            <w:top w:w="0" w:type="dxa"/>
            <w:bottom w:w="0" w:type="dxa"/>
          </w:tblCellMar>
        </w:tblPrEx>
        <w:trPr>
          <w:trHeight w:val="64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4C7B4A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22A079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730C9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B6AD0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Bracia szantażyści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19043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lang w:val="en-US" w:eastAsia="pl-PL"/>
              </w:rPr>
              <w:t xml:space="preserve">Story House Egmont sp. z </w:t>
            </w:r>
            <w:proofErr w:type="spellStart"/>
            <w:r>
              <w:rPr>
                <w:rFonts w:eastAsia="Times New Roman" w:cs="Calibri"/>
                <w:color w:val="000000"/>
                <w:lang w:val="en-US" w:eastAsia="pl-PL"/>
              </w:rPr>
              <w:t>o.o.</w:t>
            </w:r>
            <w:proofErr w:type="spellEnd"/>
            <w:r>
              <w:rPr>
                <w:rFonts w:eastAsia="Times New Roman" w:cs="Calibri"/>
                <w:color w:val="000000"/>
                <w:lang w:val="en-US" w:eastAsia="pl-PL"/>
              </w:rPr>
              <w:t>,</w:t>
            </w:r>
          </w:p>
        </w:tc>
      </w:tr>
      <w:tr w:rsidR="001A0A30" w14:paraId="742F290E" w14:textId="77777777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724C5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E789DC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58AA8CA" wp14:editId="0379FA0B">
                  <wp:extent cx="820692" cy="1158499"/>
                  <wp:effectExtent l="0" t="0" r="0" b="3551"/>
                  <wp:docPr id="64" name="Obraz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692" cy="115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A0981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65165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F8463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Reymont, Władysław Stanisław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A9550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24C1F1D2" w14:textId="77777777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46FD8A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796FEC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C793F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834AE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Chłopi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DD95A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40B81DE1" w14:textId="77777777">
        <w:tblPrEx>
          <w:tblCellMar>
            <w:top w:w="0" w:type="dxa"/>
            <w:bottom w:w="0" w:type="dxa"/>
          </w:tblCellMar>
        </w:tblPrEx>
        <w:trPr>
          <w:trHeight w:val="67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66BED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B3DE66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97A355C" wp14:editId="605E018E">
                  <wp:extent cx="820692" cy="1158499"/>
                  <wp:effectExtent l="0" t="0" r="0" b="3551"/>
                  <wp:docPr id="65" name="Obraz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692" cy="115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67D3E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65166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3957D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Reymont, Władysław Stanisław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EC279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532D1E94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5F1FE5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57884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130D6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57EC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Chłopi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0CB29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7CC08C34" w14:textId="77777777">
        <w:tblPrEx>
          <w:tblCellMar>
            <w:top w:w="0" w:type="dxa"/>
            <w:bottom w:w="0" w:type="dxa"/>
          </w:tblCellMar>
        </w:tblPrEx>
        <w:trPr>
          <w:trHeight w:val="71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FB030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B03FFF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16E9D99" wp14:editId="5BA0B778">
                  <wp:extent cx="820692" cy="1158499"/>
                  <wp:effectExtent l="0" t="0" r="0" b="3551"/>
                  <wp:docPr id="66" name="Obraz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692" cy="115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93D74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65167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B7919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Reymont, Władysław Stanisław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5A42C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2DAE288F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CFA4C6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F0F96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9CA41C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509FC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Chłopi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0EC52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68B63CFE" w14:textId="77777777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56C30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85A00A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FAB5BF9" wp14:editId="2BF43015">
                  <wp:extent cx="820692" cy="1158499"/>
                  <wp:effectExtent l="0" t="0" r="0" b="3551"/>
                  <wp:docPr id="67" name="Obraz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692" cy="115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59831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65168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05D81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Reymont, Władysław Stanisław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3F33E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37DC79C4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4EB896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0C23F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CB990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BAC8D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Chłopi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B86A8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57BA17F5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38262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1D5B40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1E55A30" wp14:editId="66C1C4FE">
                  <wp:extent cx="919694" cy="931938"/>
                  <wp:effectExtent l="0" t="0" r="0" b="1512"/>
                  <wp:docPr id="68" name="Obraz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94" cy="93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4263F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65169</w:t>
            </w:r>
          </w:p>
        </w:tc>
        <w:tc>
          <w:tcPr>
            <w:tcW w:w="36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02D48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Ciekawski George idzie do szkoły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9FFD0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65104E93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35F0DE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66267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DEE82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7C946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561FD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Modo,</w:t>
            </w:r>
          </w:p>
        </w:tc>
      </w:tr>
      <w:tr w:rsidR="001A0A30" w14:paraId="6B4626BF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A3449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8AC02D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2AF3125" wp14:editId="05FD2F5D">
                  <wp:extent cx="733979" cy="1160465"/>
                  <wp:effectExtent l="0" t="0" r="8971" b="1585"/>
                  <wp:docPr id="69" name="Obraz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979" cy="116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FB531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65171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AF83E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Andrzejczuk, Beata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641A0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0ACFBB5C" w14:textId="77777777">
        <w:tblPrEx>
          <w:tblCellMar>
            <w:top w:w="0" w:type="dxa"/>
            <w:bottom w:w="0" w:type="dxa"/>
          </w:tblCellMar>
        </w:tblPrEx>
        <w:trPr>
          <w:trHeight w:val="35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4968CA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4613E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757A6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E4945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Czarna róża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1B6A7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Bukowy Las,</w:t>
            </w:r>
          </w:p>
        </w:tc>
      </w:tr>
      <w:tr w:rsidR="001A0A30" w14:paraId="68094059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537C6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D78BC6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D0EAADF" wp14:editId="16BE0DAC">
                  <wp:extent cx="1023295" cy="717913"/>
                  <wp:effectExtent l="0" t="0" r="5405" b="5987"/>
                  <wp:docPr id="70" name="Obraz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95" cy="71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1A126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65172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40F3B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Bayarri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Jordi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D204A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2021.</w:t>
            </w:r>
          </w:p>
        </w:tc>
      </w:tr>
      <w:tr w:rsidR="001A0A30" w14:paraId="1427BF23" w14:textId="77777777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F693B0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8C9C5C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572B98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304C9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Darwin :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F65BA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Egmont Polska Sp. z o.o.,</w:t>
            </w:r>
          </w:p>
        </w:tc>
      </w:tr>
      <w:tr w:rsidR="001A0A30" w14:paraId="0E5FF7F2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DC598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63C2F9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41F3F1A" wp14:editId="0DC48417">
                  <wp:extent cx="832524" cy="1008455"/>
                  <wp:effectExtent l="0" t="0" r="5676" b="1195"/>
                  <wp:docPr id="71" name="Obraz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524" cy="10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3B9B0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65175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B6595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Camus, Albert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8D5E1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1A0A30" w14:paraId="7F97A2D5" w14:textId="77777777">
        <w:tblPrEx>
          <w:tblCellMar>
            <w:top w:w="0" w:type="dxa"/>
            <w:bottom w:w="0" w:type="dxa"/>
          </w:tblCellMar>
        </w:tblPrEx>
        <w:trPr>
          <w:trHeight w:val="97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B7B2FE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5A76F8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92C08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F0592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Dżuma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99E94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Państwowy Instytut Wydawniczy,</w:t>
            </w:r>
          </w:p>
        </w:tc>
      </w:tr>
      <w:tr w:rsidR="001A0A30" w14:paraId="2D8079EA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4EB53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72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8C1312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70C304F" wp14:editId="39A62B41">
                  <wp:extent cx="832524" cy="1008455"/>
                  <wp:effectExtent l="0" t="0" r="5676" b="1195"/>
                  <wp:docPr id="72" name="Obraz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524" cy="10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C463A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65176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2F7D1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Camus, Albert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DDE3F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1A0A30" w14:paraId="1F3C76E9" w14:textId="77777777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D1DC8D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06DF3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AD501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E559F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Dżuma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BA397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Państwowy Instytut Wydawniczy,</w:t>
            </w:r>
          </w:p>
        </w:tc>
      </w:tr>
      <w:tr w:rsidR="001A0A30" w14:paraId="57E5F4C1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AA7DD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AA9FF6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6D62D50" wp14:editId="51952197">
                  <wp:extent cx="832524" cy="1008455"/>
                  <wp:effectExtent l="0" t="0" r="5676" b="1195"/>
                  <wp:docPr id="73" name="Obraz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524" cy="10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C767C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65177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E4F4B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Camus, Albert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8DE06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1A0A30" w14:paraId="7F5773E6" w14:textId="77777777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EB7232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88B91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31616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7363A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Dżuma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C39C7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Państwowy Instytut Wydawniczy,</w:t>
            </w:r>
          </w:p>
        </w:tc>
      </w:tr>
      <w:tr w:rsidR="001A0A30" w14:paraId="76AC5E8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062E7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32A65C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1367B4A" wp14:editId="0224B322">
                  <wp:extent cx="809335" cy="1063035"/>
                  <wp:effectExtent l="0" t="0" r="0" b="3765"/>
                  <wp:docPr id="74" name="Obraz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335" cy="106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250AA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65178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16DD2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Chamblain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Joris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2FAA7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1A0A30" w:rsidRPr="00C17038" w14:paraId="474C13B8" w14:textId="77777777">
        <w:tblPrEx>
          <w:tblCellMar>
            <w:top w:w="0" w:type="dxa"/>
            <w:bottom w:w="0" w:type="dxa"/>
          </w:tblCellMar>
        </w:tblPrEx>
        <w:trPr>
          <w:trHeight w:val="873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B2D760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FD6D9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623363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5A4EA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Enola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i niezwykłe zwierzęta.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87657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lang w:val="en-US" w:eastAsia="pl-PL"/>
              </w:rPr>
              <w:t xml:space="preserve">Story House Egmont sp. z </w:t>
            </w:r>
            <w:proofErr w:type="spellStart"/>
            <w:r>
              <w:rPr>
                <w:rFonts w:eastAsia="Times New Roman" w:cs="Calibri"/>
                <w:color w:val="000000"/>
                <w:lang w:val="en-US" w:eastAsia="pl-PL"/>
              </w:rPr>
              <w:t>o.o.</w:t>
            </w:r>
            <w:proofErr w:type="spellEnd"/>
            <w:r>
              <w:rPr>
                <w:rFonts w:eastAsia="Times New Roman" w:cs="Calibri"/>
                <w:color w:val="000000"/>
                <w:lang w:val="en-US" w:eastAsia="pl-PL"/>
              </w:rPr>
              <w:t>,</w:t>
            </w:r>
          </w:p>
        </w:tc>
      </w:tr>
      <w:tr w:rsidR="001A0A30" w14:paraId="06182C9E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9D47F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DFC66C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4F8CC62" wp14:editId="67C5ABCF">
                  <wp:extent cx="802998" cy="1145761"/>
                  <wp:effectExtent l="0" t="0" r="0" b="0"/>
                  <wp:docPr id="75" name="Obraz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98" cy="114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CBED5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65180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5CB66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Shakespeare, William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CDCC0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3CDC6B3A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744C3D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9DABC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D30505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747EF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Hamlet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377DA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Greg,</w:t>
            </w:r>
          </w:p>
        </w:tc>
      </w:tr>
      <w:tr w:rsidR="001A0A30" w14:paraId="2DA6558B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0A57B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D360BD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55D1DBC" wp14:editId="004A809B">
                  <wp:extent cx="802285" cy="1064352"/>
                  <wp:effectExtent l="0" t="0" r="0" b="2448"/>
                  <wp:docPr id="76" name="Obraz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85" cy="106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33367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65181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BD13D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Stanecka, Zofia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AE600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[2022].</w:t>
            </w:r>
          </w:p>
        </w:tc>
      </w:tr>
      <w:tr w:rsidR="001A0A30" w14:paraId="3CDB6B6B" w14:textId="77777777">
        <w:tblPrEx>
          <w:tblCellMar>
            <w:top w:w="0" w:type="dxa"/>
            <w:bottom w:w="0" w:type="dxa"/>
          </w:tblCellMar>
        </w:tblPrEx>
        <w:trPr>
          <w:trHeight w:val="937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2C7209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1FBA7C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41DA2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5AB90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Jajko króla Robotyka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78081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Literatura,</w:t>
            </w:r>
          </w:p>
        </w:tc>
      </w:tr>
      <w:tr w:rsidR="001A0A30" w14:paraId="045AF2F8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B4B48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7E4B8D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5345C7A" wp14:editId="04CC8792">
                  <wp:extent cx="799670" cy="1082603"/>
                  <wp:effectExtent l="0" t="0" r="430" b="3247"/>
                  <wp:docPr id="77" name="Obraz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70" cy="108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25360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65182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96107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Podgórska, Anna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029D5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6A5E76DB" w14:textId="77777777">
        <w:tblPrEx>
          <w:tblCellMar>
            <w:top w:w="0" w:type="dxa"/>
            <w:bottom w:w="0" w:type="dxa"/>
          </w:tblCellMar>
        </w:tblPrEx>
        <w:trPr>
          <w:trHeight w:val="96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27B7D6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C458DE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922B78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9A66F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Jaś i Małgosia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6C2F4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Aksjomat,</w:t>
            </w:r>
          </w:p>
        </w:tc>
      </w:tr>
      <w:tr w:rsidR="001A0A30" w14:paraId="0540D5D8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02951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1E4B8E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579A656" wp14:editId="16EEF0DC">
                  <wp:extent cx="752139" cy="1085365"/>
                  <wp:effectExtent l="0" t="0" r="0" b="485"/>
                  <wp:docPr id="78" name="Obraz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139" cy="108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42E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65185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247A3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Parlak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Danuta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71C28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5531F479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586B74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1F0C8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3019D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5B360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Kapelusz Pani Wrony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35635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Bis,</w:t>
            </w:r>
          </w:p>
        </w:tc>
      </w:tr>
      <w:tr w:rsidR="001A0A30" w14:paraId="244A890A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7CB24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D13DD7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79AE390" wp14:editId="3C18FBA1">
                  <wp:extent cx="752139" cy="1085365"/>
                  <wp:effectExtent l="0" t="0" r="0" b="485"/>
                  <wp:docPr id="79" name="Obraz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139" cy="108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3E435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65186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AA191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Parlak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Danuta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91D2A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5F904229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780598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7B849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997B2E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1758A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Kapelusz Pani Wrony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B08FF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Bis,</w:t>
            </w:r>
          </w:p>
        </w:tc>
      </w:tr>
      <w:tr w:rsidR="001A0A30" w14:paraId="6D10F0A8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46FEA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A42BC1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57A340B" wp14:editId="5C2B5AB1">
                  <wp:extent cx="752139" cy="1085365"/>
                  <wp:effectExtent l="0" t="0" r="0" b="485"/>
                  <wp:docPr id="80" name="Obraz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139" cy="108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2F51D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65187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63B74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Parlak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Danuta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7B7A5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0DC1B276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ED5ECF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5AF5C0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92BCAF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5D820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Kapelusz Pani Wrony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523B8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Bis,</w:t>
            </w:r>
          </w:p>
        </w:tc>
      </w:tr>
      <w:tr w:rsidR="001A0A30" w14:paraId="5FD5999B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E8103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81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C3D6EB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432A32" wp14:editId="59B6773C">
                  <wp:extent cx="736082" cy="996522"/>
                  <wp:effectExtent l="0" t="0" r="6868" b="0"/>
                  <wp:docPr id="81" name="Obraz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82" cy="99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18B84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65188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6283D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Podgórska, Anna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6989B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4BA19276" w14:textId="77777777">
        <w:tblPrEx>
          <w:tblCellMar>
            <w:top w:w="0" w:type="dxa"/>
            <w:bottom w:w="0" w:type="dxa"/>
          </w:tblCellMar>
        </w:tblPrEx>
        <w:trPr>
          <w:trHeight w:val="94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72C4E0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F778A0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DB754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2E247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Królowa Śniegu / [tekst Anna Podgórska ; ilustracje Olga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Smirnova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].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8D71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Aksjomat,</w:t>
            </w:r>
          </w:p>
        </w:tc>
      </w:tr>
      <w:tr w:rsidR="001A0A30" w14:paraId="6BAFE161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7C8D5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4604BD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809260B" wp14:editId="22054765">
                  <wp:extent cx="697915" cy="890168"/>
                  <wp:effectExtent l="0" t="0" r="6935" b="5182"/>
                  <wp:docPr id="82" name="Obraz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15" cy="89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3095D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65189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F1F28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Roca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Elisenda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F254E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1A0A30" w14:paraId="5096768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6640AC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CBE438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FF1B19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BF775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Kupisz mi?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52BFD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Debit,</w:t>
            </w:r>
          </w:p>
        </w:tc>
      </w:tr>
      <w:tr w:rsidR="001A0A30" w14:paraId="7BF6D71E" w14:textId="77777777">
        <w:tblPrEx>
          <w:tblCellMar>
            <w:top w:w="0" w:type="dxa"/>
            <w:bottom w:w="0" w:type="dxa"/>
          </w:tblCellMar>
        </w:tblPrEx>
        <w:trPr>
          <w:trHeight w:val="577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4D96D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A1B896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F90A789" wp14:editId="2B78154D">
                  <wp:extent cx="990011" cy="707745"/>
                  <wp:effectExtent l="0" t="0" r="589" b="0"/>
                  <wp:docPr id="83" name="Obraz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11" cy="7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33289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65190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A8D10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Bednarek, Justyna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676E1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648A39A6" w14:textId="77777777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A7A2A4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175A7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F5C4B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87AF1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Kury z grubej rury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55CC4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Słowne Młode,</w:t>
            </w:r>
          </w:p>
        </w:tc>
      </w:tr>
      <w:tr w:rsidR="001A0A30" w14:paraId="20842335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D2733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99E922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8D5FF58" wp14:editId="04B19AAE">
                  <wp:extent cx="692200" cy="937104"/>
                  <wp:effectExtent l="0" t="0" r="0" b="0"/>
                  <wp:docPr id="84" name="Obraz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00" cy="93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91780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65191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B63A4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Podgórska, Anna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E65CD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3B3D51EB" w14:textId="77777777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477B34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4E3BC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5897EE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C931A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Lampa Aladyna / [tekst Anna Podgórska ; ilustracje Olga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Smirnova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].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834D6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Aksjomat,</w:t>
            </w:r>
          </w:p>
        </w:tc>
      </w:tr>
      <w:tr w:rsidR="001A0A30" w14:paraId="3ADF00F9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7C749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92BFD8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C87B22B" wp14:editId="6CCAF4DC">
                  <wp:extent cx="731922" cy="1033189"/>
                  <wp:effectExtent l="0" t="0" r="0" b="0"/>
                  <wp:docPr id="85" name="Obraz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22" cy="103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D6914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65193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8FC8B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Shakespeare, William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13638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</w:t>
            </w:r>
          </w:p>
        </w:tc>
      </w:tr>
      <w:tr w:rsidR="001A0A30" w14:paraId="3FBCCA49" w14:textId="77777777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3527C0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42BBAE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26CE4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C3C83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Makbet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E3D05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20FF6736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A9385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E38267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208293" wp14:editId="173E158D">
                  <wp:extent cx="731922" cy="1033189"/>
                  <wp:effectExtent l="0" t="0" r="0" b="0"/>
                  <wp:docPr id="86" name="Obraz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22" cy="103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0E7B9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65194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A919D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Shakespeare, William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5124D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</w:t>
            </w:r>
          </w:p>
        </w:tc>
      </w:tr>
      <w:tr w:rsidR="001A0A30" w14:paraId="1E8FC4C5" w14:textId="77777777">
        <w:tblPrEx>
          <w:tblCellMar>
            <w:top w:w="0" w:type="dxa"/>
            <w:bottom w:w="0" w:type="dxa"/>
          </w:tblCellMar>
        </w:tblPrEx>
        <w:trPr>
          <w:trHeight w:val="559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2735F3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4D542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A2261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9BF36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Makbet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D4C4D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2FBD5277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7C858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1C0661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3CD7506" wp14:editId="3C0F46DD">
                  <wp:extent cx="731922" cy="1033189"/>
                  <wp:effectExtent l="0" t="0" r="0" b="0"/>
                  <wp:docPr id="87" name="Obraz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22" cy="103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2D8BC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65195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57671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Shakespeare, William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1BDB6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</w:t>
            </w:r>
          </w:p>
        </w:tc>
      </w:tr>
      <w:tr w:rsidR="001A0A30" w14:paraId="4EBE6C80" w14:textId="77777777">
        <w:tblPrEx>
          <w:tblCellMar>
            <w:top w:w="0" w:type="dxa"/>
            <w:bottom w:w="0" w:type="dxa"/>
          </w:tblCellMar>
        </w:tblPrEx>
        <w:trPr>
          <w:trHeight w:val="483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117AB9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DB65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69FF9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7F8D7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Makbet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63C66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08A43BF0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554E9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B55D90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11E6467" wp14:editId="75FE8E45">
                  <wp:extent cx="714292" cy="1008308"/>
                  <wp:effectExtent l="0" t="0" r="0" b="1342"/>
                  <wp:docPr id="88" name="Obraz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292" cy="100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D31B4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65196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CA54F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Shakespeare, William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29C62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</w:t>
            </w:r>
          </w:p>
        </w:tc>
      </w:tr>
      <w:tr w:rsidR="001A0A30" w14:paraId="05298626" w14:textId="77777777">
        <w:tblPrEx>
          <w:tblCellMar>
            <w:top w:w="0" w:type="dxa"/>
            <w:bottom w:w="0" w:type="dxa"/>
          </w:tblCellMar>
        </w:tblPrEx>
        <w:trPr>
          <w:trHeight w:val="5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9C2847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C1E73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CFDE0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85A37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Makbet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DCB57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365137CA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0C07F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9A765B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A4D884" wp14:editId="6C1305B6">
                  <wp:extent cx="714155" cy="1102748"/>
                  <wp:effectExtent l="0" t="0" r="0" b="2152"/>
                  <wp:docPr id="89" name="Obraz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155" cy="110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BB62E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65198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CE8D6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Reeve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Philip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12FBC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4FD59DB8" w14:textId="77777777">
        <w:tblPrEx>
          <w:tblCellMar>
            <w:top w:w="0" w:type="dxa"/>
            <w:bottom w:w="0" w:type="dxa"/>
          </w:tblCellMar>
        </w:tblPrEx>
        <w:trPr>
          <w:trHeight w:val="51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D612F4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A1FAE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24193B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E8E30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Meluzyna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Noctis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i mroczna głębia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5B0B8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Literackie,</w:t>
            </w:r>
          </w:p>
        </w:tc>
      </w:tr>
      <w:tr w:rsidR="001A0A30" w14:paraId="2330B1F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1082B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73B5BF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0CEF514" wp14:editId="0E9CD1B7">
                  <wp:extent cx="684144" cy="976167"/>
                  <wp:effectExtent l="0" t="0" r="1656" b="0"/>
                  <wp:docPr id="90" name="Obraz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144" cy="97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101F4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65199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8BC34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Olech, Joanna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D0393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4D71B4CF" w14:textId="77777777">
        <w:tblPrEx>
          <w:tblCellMar>
            <w:top w:w="0" w:type="dxa"/>
            <w:bottom w:w="0" w:type="dxa"/>
          </w:tblCellMar>
        </w:tblPrEx>
        <w:trPr>
          <w:trHeight w:val="83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279A7C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5E4D6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CC57C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4FAAA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Miziołki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wracają, czyli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Kaszydło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rządzi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53C32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Literatura,</w:t>
            </w:r>
          </w:p>
        </w:tc>
      </w:tr>
      <w:tr w:rsidR="001A0A30" w14:paraId="7BD0542A" w14:textId="77777777">
        <w:tblPrEx>
          <w:tblCellMar>
            <w:top w:w="0" w:type="dxa"/>
            <w:bottom w:w="0" w:type="dxa"/>
          </w:tblCellMar>
        </w:tblPrEx>
        <w:trPr>
          <w:trHeight w:val="69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3251A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732F17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1261DF7" wp14:editId="1E586752">
                  <wp:extent cx="866695" cy="866695"/>
                  <wp:effectExtent l="0" t="0" r="0" b="0"/>
                  <wp:docPr id="91" name="Obraz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95" cy="8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E23A6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65200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E7725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Rinker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Sherri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Duskey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1A1CD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7966C7E7" w14:textId="77777777">
        <w:tblPrEx>
          <w:tblCellMar>
            <w:top w:w="0" w:type="dxa"/>
            <w:bottom w:w="0" w:type="dxa"/>
          </w:tblCellMar>
        </w:tblPrEx>
        <w:trPr>
          <w:trHeight w:val="22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39D216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3D4F29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12C870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A05AD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 placu budowy dzień robót drogowych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CA929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1A0A30" w14:paraId="68C30FB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0FDE5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D12EA2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0807F6B" wp14:editId="1CA5026A">
                  <wp:extent cx="707663" cy="1026569"/>
                  <wp:effectExtent l="0" t="0" r="0" b="2131"/>
                  <wp:docPr id="92" name="Obraz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663" cy="102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F6C8E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65201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862DC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Orzeszkowa, Eliza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96AEF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[2019].</w:t>
            </w:r>
          </w:p>
        </w:tc>
      </w:tr>
      <w:tr w:rsidR="001A0A30" w14:paraId="647E49A0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40004F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589C1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68B31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AC1F1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Nad Niemnem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30F6F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SBM,</w:t>
            </w:r>
          </w:p>
        </w:tc>
      </w:tr>
      <w:tr w:rsidR="001A0A30" w14:paraId="32C4C6C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DB634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7D7B8F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15A6E7C" wp14:editId="054D3396">
                  <wp:extent cx="707663" cy="1026569"/>
                  <wp:effectExtent l="0" t="0" r="0" b="2131"/>
                  <wp:docPr id="93" name="Obraz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663" cy="102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F9D6B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65202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AF2C6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Orzeszkowa, Eliza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476A4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[2019].</w:t>
            </w:r>
          </w:p>
        </w:tc>
      </w:tr>
      <w:tr w:rsidR="001A0A30" w14:paraId="2D67E9D6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09FDAF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55EA0F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00FFD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64A6E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Nad Niemnem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6337F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SBM,</w:t>
            </w:r>
          </w:p>
        </w:tc>
      </w:tr>
      <w:tr w:rsidR="001A0A30" w14:paraId="734C41CE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82731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84E8C1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DC0BF3B" wp14:editId="6675398B">
                  <wp:extent cx="707663" cy="1026569"/>
                  <wp:effectExtent l="0" t="0" r="0" b="2131"/>
                  <wp:docPr id="94" name="Obraz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663" cy="102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E219F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65203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0A06A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Orzeszkowa, Eliza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ACD3F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[2019].</w:t>
            </w:r>
          </w:p>
        </w:tc>
      </w:tr>
      <w:tr w:rsidR="001A0A30" w14:paraId="77478832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8579F1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A3E100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FB9DA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DC1C0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Nad Niemnem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2B5AD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SBM,</w:t>
            </w:r>
          </w:p>
        </w:tc>
      </w:tr>
      <w:tr w:rsidR="001A0A30" w14:paraId="0B0B4ED3" w14:textId="77777777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40CD9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1B0C2A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A2D74DE" wp14:editId="7CE94DA6">
                  <wp:extent cx="897885" cy="897885"/>
                  <wp:effectExtent l="0" t="0" r="0" b="0"/>
                  <wp:docPr id="95" name="Obraz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85" cy="89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AE94F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65209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952B7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Lallemand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Orianne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B1FB8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7553DFDD" w14:textId="77777777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DBB3E4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91175B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39DC9E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D17C1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 wilku, który bał się własnego cienia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91ED9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Adamada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1A0A30" w14:paraId="174850AC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C01BB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F43431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D54D3D1" wp14:editId="5A4EABCD">
                  <wp:extent cx="883045" cy="883045"/>
                  <wp:effectExtent l="0" t="0" r="0" b="0"/>
                  <wp:docPr id="96" name="Obraz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045" cy="88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83072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65210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B73F3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Lallemand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Orianne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00C9B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1BB660E9" w14:textId="77777777">
        <w:tblPrEx>
          <w:tblCellMar>
            <w:top w:w="0" w:type="dxa"/>
            <w:bottom w:w="0" w:type="dxa"/>
          </w:tblCellMar>
        </w:tblPrEx>
        <w:trPr>
          <w:trHeight w:val="17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4B9772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FDDCC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0AF15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D981E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 Wilku który chciał zmienić kolor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5958F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Adamada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1A0A30" w14:paraId="25D9D304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B07D1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BAFEBF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21BE21" wp14:editId="0487A5A0">
                  <wp:extent cx="890826" cy="890826"/>
                  <wp:effectExtent l="0" t="0" r="4524" b="4524"/>
                  <wp:docPr id="97" name="Obraz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826" cy="890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CBABC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65211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88875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Lallemand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Orianne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BDF7D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17E77864" w14:textId="77777777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81071D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FAA20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26ACC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BE232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 wilku, który obchodził urodziny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57947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Adamada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1A0A30" w14:paraId="029B880F" w14:textId="77777777">
        <w:tblPrEx>
          <w:tblCellMar>
            <w:top w:w="0" w:type="dxa"/>
            <w:bottom w:w="0" w:type="dxa"/>
          </w:tblCellMar>
        </w:tblPrEx>
        <w:trPr>
          <w:trHeight w:val="62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02620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7799BF" w14:textId="77777777" w:rsidR="001A0A30" w:rsidRDefault="00000000">
            <w:pPr>
              <w:spacing w:after="0" w:line="240" w:lineRule="auto"/>
              <w:jc w:val="center"/>
            </w:pPr>
            <w:r>
              <w:rPr>
                <w:rFonts w:cs="Calibri"/>
                <w:noProof/>
                <w:color w:val="000000"/>
              </w:rPr>
              <w:drawing>
                <wp:inline distT="0" distB="0" distL="0" distR="0" wp14:anchorId="62E98FFD" wp14:editId="3545C4D6">
                  <wp:extent cx="889144" cy="889144"/>
                  <wp:effectExtent l="0" t="0" r="6206" b="6206"/>
                  <wp:docPr id="98" name="Obraz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44" cy="88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52057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65212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A9B7D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Lallemand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Orianne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FECA1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008396FA" w14:textId="77777777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BF67AA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F8B1C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C9525F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69E4F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 wilku, który trafił do Baśniowego Lasu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82F1C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Adamada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1A0A30" w14:paraId="0FB39CA0" w14:textId="77777777">
        <w:tblPrEx>
          <w:tblCellMar>
            <w:top w:w="0" w:type="dxa"/>
            <w:bottom w:w="0" w:type="dxa"/>
          </w:tblCellMar>
        </w:tblPrEx>
        <w:trPr>
          <w:trHeight w:val="37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43A33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D8C613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09D1D1C" wp14:editId="36728D12">
                  <wp:extent cx="768370" cy="999302"/>
                  <wp:effectExtent l="0" t="0" r="0" b="0"/>
                  <wp:docPr id="99" name="Obraz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70" cy="99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33B77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65216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11638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Sekaninová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Štěpánka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235D0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353DF2D4" w14:textId="77777777">
        <w:tblPrEx>
          <w:tblCellMar>
            <w:top w:w="0" w:type="dxa"/>
            <w:bottom w:w="0" w:type="dxa"/>
          </w:tblCellMar>
        </w:tblPrEx>
        <w:trPr>
          <w:trHeight w:val="83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8C4E82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ACCDC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5E611F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C0AD5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Opowieści o miastach i miasteczkach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C6BC9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Adamada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1A0A30" w14:paraId="5F086A32" w14:textId="77777777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998BB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914651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9AB378" wp14:editId="40E3EAD2">
                  <wp:extent cx="797082" cy="1046951"/>
                  <wp:effectExtent l="0" t="0" r="3018" b="799"/>
                  <wp:docPr id="100" name="Obraz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82" cy="104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4367A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65217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ECE79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Sekaninová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Štěpánka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7D1E8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496FBE0F" w14:textId="77777777">
        <w:tblPrEx>
          <w:tblCellMar>
            <w:top w:w="0" w:type="dxa"/>
            <w:bottom w:w="0" w:type="dxa"/>
          </w:tblCellMar>
        </w:tblPrEx>
        <w:trPr>
          <w:trHeight w:val="1259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DEDB80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97A77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FFBA79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A189A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Opowieści o niezwykłych budowlach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2B83E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Adamada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1A0A30" w14:paraId="583FB2D7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DB256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37E0F4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2B4472B" wp14:editId="591AFE08">
                  <wp:extent cx="667319" cy="947254"/>
                  <wp:effectExtent l="0" t="0" r="0" b="5246"/>
                  <wp:docPr id="101" name="Obraz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19" cy="94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BDAB0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65218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5658A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Dickens, Charles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949C5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42F0C310" w14:textId="77777777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BCC324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96F82C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BB7D63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C60AC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Opowieść wigilijna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98E0B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0296BBAE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7811B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4C1EDF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B9068B3" wp14:editId="6E0D8C2B">
                  <wp:extent cx="676107" cy="959735"/>
                  <wp:effectExtent l="0" t="0" r="0" b="0"/>
                  <wp:docPr id="102" name="Obraz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107" cy="95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49543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65219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30778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Dickens, Charles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67578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4BF9AB98" w14:textId="77777777">
        <w:tblPrEx>
          <w:tblCellMar>
            <w:top w:w="0" w:type="dxa"/>
            <w:bottom w:w="0" w:type="dxa"/>
          </w:tblCellMar>
        </w:tblPrEx>
        <w:trPr>
          <w:trHeight w:val="72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AAB48F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DDD48E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3006B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7E0D4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Opowieść wigilijna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D0D14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1342D7FC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38CA6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B97F46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8C73241" wp14:editId="2CDF98FE">
                  <wp:extent cx="689677" cy="978993"/>
                  <wp:effectExtent l="0" t="0" r="0" b="0"/>
                  <wp:docPr id="103" name="Obraz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77" cy="97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54809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65220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D4EFE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Dickens, Charles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033CD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19CD184E" w14:textId="77777777">
        <w:tblPrEx>
          <w:tblCellMar>
            <w:top w:w="0" w:type="dxa"/>
            <w:bottom w:w="0" w:type="dxa"/>
          </w:tblCellMar>
        </w:tblPrEx>
        <w:trPr>
          <w:trHeight w:val="78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648F08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CFC70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1315F5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3E3D9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Opowieść wigilijna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CE48D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034D0B46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2A24A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CCFCFA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8FD16A7" wp14:editId="405AB7FF">
                  <wp:extent cx="666862" cy="946614"/>
                  <wp:effectExtent l="0" t="0" r="0" b="5886"/>
                  <wp:docPr id="104" name="Obraz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62" cy="94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11C24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65221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573E9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Dickens, Charles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08F93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2F48CBF3" w14:textId="77777777">
        <w:tblPrEx>
          <w:tblCellMar>
            <w:top w:w="0" w:type="dxa"/>
            <w:bottom w:w="0" w:type="dxa"/>
          </w:tblCellMar>
        </w:tblPrEx>
        <w:trPr>
          <w:trHeight w:val="665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B62591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CBFACE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617420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B0A77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Opowieść wigilijna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14A69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3DD5580D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C4E6D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D9B854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351755E" wp14:editId="17109F25">
                  <wp:extent cx="760716" cy="1161095"/>
                  <wp:effectExtent l="0" t="0" r="1284" b="955"/>
                  <wp:docPr id="105" name="Obraz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16" cy="116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8134A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65222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CD9EB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Schmitt,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Éric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-Emmanuel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4FC21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3DF4E2FC" w14:textId="77777777">
        <w:tblPrEx>
          <w:tblCellMar>
            <w:top w:w="0" w:type="dxa"/>
            <w:bottom w:w="0" w:type="dxa"/>
          </w:tblCellMar>
        </w:tblPrEx>
        <w:trPr>
          <w:trHeight w:val="635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9FBC05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FCE8B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790A6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90DB4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Oskar i pani Róża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39D03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Znak Litera Nova,</w:t>
            </w:r>
          </w:p>
        </w:tc>
      </w:tr>
      <w:tr w:rsidR="001A0A30" w14:paraId="59EDD666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B4A8B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B8BBFD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3B61BFD" wp14:editId="2C5CB90A">
                  <wp:extent cx="760716" cy="1161095"/>
                  <wp:effectExtent l="0" t="0" r="1284" b="955"/>
                  <wp:docPr id="106" name="Obraz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16" cy="116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108E2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65223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2B808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Schmitt,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Éric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-Emmanuel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EECAF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6A631092" w14:textId="77777777">
        <w:tblPrEx>
          <w:tblCellMar>
            <w:top w:w="0" w:type="dxa"/>
            <w:bottom w:w="0" w:type="dxa"/>
          </w:tblCellMar>
        </w:tblPrEx>
        <w:trPr>
          <w:trHeight w:val="47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46F162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A6E66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E2319F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9674B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Oskar i pani Róża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072D5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Znak Litera Nova,</w:t>
            </w:r>
          </w:p>
        </w:tc>
      </w:tr>
      <w:tr w:rsidR="001A0A30" w14:paraId="1AB0D6E1" w14:textId="77777777">
        <w:tblPrEx>
          <w:tblCellMar>
            <w:top w:w="0" w:type="dxa"/>
            <w:bottom w:w="0" w:type="dxa"/>
          </w:tblCellMar>
        </w:tblPrEx>
        <w:trPr>
          <w:trHeight w:val="714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7FAED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636D56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C337F7C" wp14:editId="5EAEA37E">
                  <wp:extent cx="760716" cy="1161095"/>
                  <wp:effectExtent l="0" t="0" r="1284" b="955"/>
                  <wp:docPr id="107" name="Obraz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16" cy="116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66403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65224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B9DB1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Schmitt,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Éric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-Emmanuel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15DC4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12395A44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3040F8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392BA9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4CA36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2551F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Oskar i pani Róża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C5C59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Znak Litera Nova,</w:t>
            </w:r>
          </w:p>
        </w:tc>
      </w:tr>
      <w:tr w:rsidR="001A0A30" w14:paraId="08875EE1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48AF9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84A88B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CC304E4" wp14:editId="109FA328">
                  <wp:extent cx="782442" cy="1033052"/>
                  <wp:effectExtent l="0" t="0" r="0" b="0"/>
                  <wp:docPr id="108" name="Obraz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442" cy="103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42A5E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65226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E44F3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Chamblain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Joris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C09E5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1A0A30" w:rsidRPr="00C17038" w14:paraId="6E1E808D" w14:textId="77777777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4F8719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FEAE1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6A54D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44BE4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Pamiętniki Wisienki i Walentyna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456AC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lang w:val="en-US" w:eastAsia="pl-PL"/>
              </w:rPr>
              <w:t xml:space="preserve">Story House Egmont sp. z </w:t>
            </w:r>
            <w:proofErr w:type="spellStart"/>
            <w:r>
              <w:rPr>
                <w:rFonts w:eastAsia="Times New Roman" w:cs="Calibri"/>
                <w:color w:val="000000"/>
                <w:lang w:val="en-US" w:eastAsia="pl-PL"/>
              </w:rPr>
              <w:t>o.o.</w:t>
            </w:r>
            <w:proofErr w:type="spellEnd"/>
            <w:r>
              <w:rPr>
                <w:rFonts w:eastAsia="Times New Roman" w:cs="Calibri"/>
                <w:color w:val="000000"/>
                <w:lang w:val="en-US" w:eastAsia="pl-PL"/>
              </w:rPr>
              <w:t>,</w:t>
            </w:r>
          </w:p>
        </w:tc>
      </w:tr>
      <w:tr w:rsidR="001A0A30" w14:paraId="48E355FD" w14:textId="77777777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3691C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82DF72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742E09D" wp14:editId="3BAFD1E2">
                  <wp:extent cx="752450" cy="1091537"/>
                  <wp:effectExtent l="0" t="0" r="0" b="0"/>
                  <wp:docPr id="109" name="Obraz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50" cy="109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C3110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65228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71E44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Kownacka, Maria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4F7FB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16733093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66A1D3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5B1078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9385E3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843B7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Plastusiowy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pamiętnik ;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E94E7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Siedmioróg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1A0A30" w14:paraId="19BF70F7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1B43F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BC017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13A5B0" wp14:editId="03C841EF">
                  <wp:extent cx="752450" cy="1091537"/>
                  <wp:effectExtent l="0" t="0" r="0" b="0"/>
                  <wp:docPr id="110" name="Obraz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50" cy="109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D4E5E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65229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84CDE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Kownacka, Maria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DCAC0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79D8A5EF" w14:textId="77777777">
        <w:tblPrEx>
          <w:tblCellMar>
            <w:top w:w="0" w:type="dxa"/>
            <w:bottom w:w="0" w:type="dxa"/>
          </w:tblCellMar>
        </w:tblPrEx>
        <w:trPr>
          <w:trHeight w:val="94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5D7BF6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696A19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184A33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E36FF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Plastusiowy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pamiętnik ;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4AACE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Siedmioróg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1A0A30" w14:paraId="6F0F3945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62B79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2ACA30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4961E01" wp14:editId="7E09DE55">
                  <wp:extent cx="752450" cy="1091537"/>
                  <wp:effectExtent l="0" t="0" r="0" b="0"/>
                  <wp:docPr id="111" name="Obraz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50" cy="109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9B909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65230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05F1B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Kownacka, Maria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1656D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3050D7DC" w14:textId="77777777">
        <w:tblPrEx>
          <w:tblCellMar>
            <w:top w:w="0" w:type="dxa"/>
            <w:bottom w:w="0" w:type="dxa"/>
          </w:tblCellMar>
        </w:tblPrEx>
        <w:trPr>
          <w:trHeight w:val="923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14F5DE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290B68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A772BF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E9B45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Plastusiowy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pamiętnik ;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B78AB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Siedmioróg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1A0A30" w14:paraId="1EDBAE76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75DCC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112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A4820F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BA35824" wp14:editId="24794142">
                  <wp:extent cx="706465" cy="1053955"/>
                  <wp:effectExtent l="0" t="0" r="0" b="0"/>
                  <wp:docPr id="112" name="Obraz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65" cy="105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1E4E4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65234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AD783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Sienkiewicz, Henryk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E9DD4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1A0A30" w14:paraId="4AD4BC29" w14:textId="77777777">
        <w:tblPrEx>
          <w:tblCellMar>
            <w:top w:w="0" w:type="dxa"/>
            <w:bottom w:w="0" w:type="dxa"/>
          </w:tblCellMar>
        </w:tblPrEx>
        <w:trPr>
          <w:trHeight w:val="45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C0B663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21E5C8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79003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09768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Potop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13DB6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11364CD9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433E2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113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B3F5B2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AC95532" wp14:editId="78D63F4B">
                  <wp:extent cx="706465" cy="1053955"/>
                  <wp:effectExtent l="0" t="0" r="0" b="0"/>
                  <wp:docPr id="113" name="Obraz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65" cy="105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E588D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65235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BFEF3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Sienkiewicz, Henryk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48A03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1A0A30" w14:paraId="430CF178" w14:textId="77777777">
        <w:tblPrEx>
          <w:tblCellMar>
            <w:top w:w="0" w:type="dxa"/>
            <w:bottom w:w="0" w:type="dxa"/>
          </w:tblCellMar>
        </w:tblPrEx>
        <w:trPr>
          <w:trHeight w:val="50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2EDA86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8241A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1CE6E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D2F9E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Potop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CA899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7AB93F5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98685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114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E823C8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E47222C" wp14:editId="19F6CAA1">
                  <wp:extent cx="712235" cy="1033198"/>
                  <wp:effectExtent l="0" t="0" r="0" b="0"/>
                  <wp:docPr id="114" name="Obraz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35" cy="103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B1766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65236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179FC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Kafka, Franz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59CA7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5C363275" w14:textId="77777777">
        <w:tblPrEx>
          <w:tblCellMar>
            <w:top w:w="0" w:type="dxa"/>
            <w:bottom w:w="0" w:type="dxa"/>
          </w:tblCellMar>
        </w:tblPrEx>
        <w:trPr>
          <w:trHeight w:val="839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C1214A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26DE70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303E43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D1666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Proces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537ED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SBM,</w:t>
            </w:r>
          </w:p>
        </w:tc>
      </w:tr>
      <w:tr w:rsidR="001A0A30" w14:paraId="3F2E7977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3A945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5A6FCE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C83165" wp14:editId="3A1BBE4B">
                  <wp:extent cx="712235" cy="1033198"/>
                  <wp:effectExtent l="0" t="0" r="0" b="0"/>
                  <wp:docPr id="115" name="Obraz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35" cy="103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7FF84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65237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643F0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Kafka, Franz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D24F0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7B605F54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F69BC0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C2069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82BF38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EE995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Proces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7C875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SBM,</w:t>
            </w:r>
          </w:p>
        </w:tc>
      </w:tr>
      <w:tr w:rsidR="001A0A30" w14:paraId="666F4A5D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36141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ADE338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5600B7A" wp14:editId="60A5250E">
                  <wp:extent cx="712235" cy="1033198"/>
                  <wp:effectExtent l="0" t="0" r="0" b="0"/>
                  <wp:docPr id="116" name="Obraz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35" cy="103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F2908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65238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9FFCF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Kafka, Franz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B93D3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2DA02027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84BFA1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B8684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84DE4E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513BD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Proces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726BD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SBM,</w:t>
            </w:r>
          </w:p>
        </w:tc>
      </w:tr>
      <w:tr w:rsidR="001A0A30" w14:paraId="024D6165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FE341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21FC00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A8B6CD8" wp14:editId="11DB5D62">
                  <wp:extent cx="712235" cy="1033198"/>
                  <wp:effectExtent l="0" t="0" r="0" b="0"/>
                  <wp:docPr id="117" name="Obraz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35" cy="103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CD602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65239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EE449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Kafka, Franz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CACDF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1A0A30" w14:paraId="48ED80FA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9E042E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134429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2AB595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84E30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Proces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07665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SBM,</w:t>
            </w:r>
          </w:p>
        </w:tc>
      </w:tr>
      <w:tr w:rsidR="001A0A30" w14:paraId="3ECB948A" w14:textId="77777777">
        <w:tblPrEx>
          <w:tblCellMar>
            <w:top w:w="0" w:type="dxa"/>
            <w:bottom w:w="0" w:type="dxa"/>
          </w:tblCellMar>
        </w:tblPrEx>
        <w:trPr>
          <w:trHeight w:val="45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79D63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118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1B6B80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9A33F2" wp14:editId="61C79F5B">
                  <wp:extent cx="725786" cy="1030245"/>
                  <wp:effectExtent l="0" t="0" r="0" b="0"/>
                  <wp:docPr id="118" name="Obraz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86" cy="103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F7C27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65240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EC85E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Sienkiewicz, Henryk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D9E8F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1A0A30" w14:paraId="325C6225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0E442E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5A6E93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5103C0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09AA7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Quo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vadis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DCE57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22EE7603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2E03B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119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50D734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395B19" wp14:editId="2D689D48">
                  <wp:extent cx="691313" cy="981324"/>
                  <wp:effectExtent l="0" t="0" r="0" b="9276"/>
                  <wp:docPr id="119" name="Obraz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313" cy="98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5C8BF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65241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71F3F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Sienkiewicz, Henryk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A9535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1A0A30" w14:paraId="1195254B" w14:textId="77777777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322948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6680F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6EDE2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4D1DD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Quo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vadis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7F7AC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7D0A3A90" w14:textId="77777777">
        <w:tblPrEx>
          <w:tblCellMar>
            <w:top w:w="0" w:type="dxa"/>
            <w:bottom w:w="0" w:type="dxa"/>
          </w:tblCellMar>
        </w:tblPrEx>
        <w:trPr>
          <w:trHeight w:val="48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C4664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120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951FFE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166ACC6" wp14:editId="7AFEE4B1">
                  <wp:extent cx="679582" cy="964664"/>
                  <wp:effectExtent l="0" t="0" r="6218" b="6886"/>
                  <wp:docPr id="120" name="Obraz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582" cy="96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F9177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65242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05C89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Sienkiewicz, Henryk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ECD73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1A0A30" w14:paraId="04B16D2F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75ACBD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707D0B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79D32F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A770C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Quo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vadis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9ED07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77743FC5" w14:textId="77777777">
        <w:tblPrEx>
          <w:tblCellMar>
            <w:top w:w="0" w:type="dxa"/>
            <w:bottom w:w="0" w:type="dxa"/>
          </w:tblCellMar>
        </w:tblPrEx>
        <w:trPr>
          <w:trHeight w:val="41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B65DC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121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382329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F98666B" wp14:editId="349DE420">
                  <wp:extent cx="658496" cy="934727"/>
                  <wp:effectExtent l="0" t="0" r="8254" b="0"/>
                  <wp:docPr id="121" name="Obraz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6" cy="93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A9B88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65243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181A2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Sienkiewicz, Henryk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B1577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1A0A30" w14:paraId="3FBC3F10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BF71D6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7EEF9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BA4D5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3517F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Quo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vadis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E5E62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7A12F636" w14:textId="77777777">
        <w:tblPrEx>
          <w:tblCellMar>
            <w:top w:w="0" w:type="dxa"/>
            <w:bottom w:w="0" w:type="dxa"/>
          </w:tblCellMar>
        </w:tblPrEx>
        <w:trPr>
          <w:trHeight w:val="634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CC262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122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E14C43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8455D84" wp14:editId="08216C25">
                  <wp:extent cx="668664" cy="949165"/>
                  <wp:effectExtent l="0" t="0" r="0" b="3335"/>
                  <wp:docPr id="122" name="Obraz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64" cy="94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377DD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65244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E41A6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Sienkiewicz, Henryk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D5546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1A0A30" w14:paraId="6BBF2C20" w14:textId="77777777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7C61D0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C14D7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C6A7F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25F2B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Quo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vadis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DD1D7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1BE6A868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0CAAA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123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CB426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53E7D18" wp14:editId="4951B74B">
                  <wp:extent cx="633715" cy="904213"/>
                  <wp:effectExtent l="0" t="0" r="0" b="0"/>
                  <wp:docPr id="123" name="Obraz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15" cy="90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97CE9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65245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DDB7A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Shakespeare, William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DB1CA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1A0A30" w14:paraId="661862C9" w14:textId="77777777">
        <w:tblPrEx>
          <w:tblCellMar>
            <w:top w:w="0" w:type="dxa"/>
            <w:bottom w:w="0" w:type="dxa"/>
          </w:tblCellMar>
        </w:tblPrEx>
        <w:trPr>
          <w:trHeight w:val="35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D755AD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FEBB05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597B5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DCBDB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Romeo i Julia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67403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2E2A27E6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92B85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124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B612EF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EF18D37" wp14:editId="73C35011">
                  <wp:extent cx="638360" cy="910842"/>
                  <wp:effectExtent l="0" t="0" r="9340" b="3558"/>
                  <wp:docPr id="124" name="Obraz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360" cy="91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0118F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65246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269F4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Shakespeare, William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B95CC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1A0A30" w14:paraId="7060DDAB" w14:textId="77777777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496CF6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E5DB00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0F93B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A207E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Romeo i Julia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15120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6ADAF363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24EE7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125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DE3DE6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E39B42" wp14:editId="04C7E8DB">
                  <wp:extent cx="631374" cy="900866"/>
                  <wp:effectExtent l="0" t="0" r="0" b="0"/>
                  <wp:docPr id="125" name="Obraz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74" cy="90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F9908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65247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29403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Shakespeare, William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913CE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1A0A30" w14:paraId="74949B9B" w14:textId="77777777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B80C15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B469D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4DC38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52410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Romeo i Julia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9635A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16EE714C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22910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126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21AB68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43CBDAE" wp14:editId="29455E74">
                  <wp:extent cx="697184" cy="994766"/>
                  <wp:effectExtent l="0" t="0" r="7666" b="0"/>
                  <wp:docPr id="126" name="Obraz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184" cy="99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B978A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65248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57015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Shakespeare, William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DAB8C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1A0A30" w14:paraId="3CEB5905" w14:textId="77777777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7D3864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E92E9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AE3885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BB06F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Romeo i Julia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079BA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3362F54B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C2D84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127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EEFB5E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545625A" wp14:editId="31DB0B36">
                  <wp:extent cx="745034" cy="910568"/>
                  <wp:effectExtent l="0" t="0" r="0" b="3832"/>
                  <wp:docPr id="127" name="Obraz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34" cy="910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2E497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65253</w:t>
            </w:r>
          </w:p>
        </w:tc>
        <w:tc>
          <w:tcPr>
            <w:tcW w:w="36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C5786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Smerf, który był niezdarny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A8F24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2021.</w:t>
            </w:r>
          </w:p>
        </w:tc>
      </w:tr>
      <w:tr w:rsidR="001A0A30" w14:paraId="7E9A9E44" w14:textId="77777777">
        <w:tblPrEx>
          <w:tblCellMar>
            <w:top w:w="0" w:type="dxa"/>
            <w:bottom w:w="0" w:type="dxa"/>
          </w:tblCellMar>
        </w:tblPrEx>
        <w:trPr>
          <w:trHeight w:val="1029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6908F2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892FC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FB263C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F69B13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A7E21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Egmont Polska Sp. z o.o.,</w:t>
            </w:r>
          </w:p>
        </w:tc>
      </w:tr>
      <w:tr w:rsidR="001A0A30" w14:paraId="1B0BBDD0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B6A33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128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9F7ED1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B49DB67" wp14:editId="1B72CE85">
                  <wp:extent cx="710772" cy="998223"/>
                  <wp:effectExtent l="0" t="0" r="0" b="0"/>
                  <wp:docPr id="128" name="Obraz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72" cy="99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D106F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65254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05394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Mickiewicz, Adam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7322D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2020</w:t>
            </w:r>
          </w:p>
        </w:tc>
      </w:tr>
      <w:tr w:rsidR="001A0A30" w14:paraId="7C1AABCA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7DA124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9BADF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6E5018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03A7B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Sonety krymskie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46398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50CD485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3D4ED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129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0705BF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E697E77" wp14:editId="50254CE8">
                  <wp:extent cx="710772" cy="998223"/>
                  <wp:effectExtent l="0" t="0" r="0" b="0"/>
                  <wp:docPr id="129" name="Obraz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72" cy="99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74303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65255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6AF19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Mickiewicz, Adam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C41E5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2020</w:t>
            </w:r>
          </w:p>
        </w:tc>
      </w:tr>
      <w:tr w:rsidR="001A0A30" w14:paraId="2F6F1D03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5E5115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597409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C55C35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6F160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Sonety krymskie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ADBE6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6FDD8DD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B8C58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130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7E5974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044A88" wp14:editId="39AC0C9D">
                  <wp:extent cx="710772" cy="998223"/>
                  <wp:effectExtent l="0" t="0" r="0" b="0"/>
                  <wp:docPr id="130" name="Obraz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72" cy="99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3AA4B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65256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CCBCD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Mickiewicz, Adam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757A3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2020</w:t>
            </w:r>
          </w:p>
        </w:tc>
      </w:tr>
      <w:tr w:rsidR="001A0A30" w14:paraId="04275612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96EAAB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B554D9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84E18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CD941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Sonety krymskie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B74D9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Greg,</w:t>
            </w:r>
          </w:p>
        </w:tc>
      </w:tr>
      <w:tr w:rsidR="001A0A30" w14:paraId="278FF80B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1DB25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131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4F066D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86CA846" wp14:editId="1B80329D">
                  <wp:extent cx="706767" cy="1072316"/>
                  <wp:effectExtent l="0" t="0" r="0" b="0"/>
                  <wp:docPr id="131" name="Obraz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67" cy="107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B6493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65258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23464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Hemingway, Ernest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4BEB5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1EE9360C" w14:textId="77777777">
        <w:tblPrEx>
          <w:tblCellMar>
            <w:top w:w="0" w:type="dxa"/>
            <w:bottom w:w="0" w:type="dxa"/>
          </w:tblCellMar>
        </w:tblPrEx>
        <w:trPr>
          <w:trHeight w:val="62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2B8181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1424F3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DA7E7B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33066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Stary człowiek i morze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8A8A5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Marginesy,</w:t>
            </w:r>
          </w:p>
        </w:tc>
      </w:tr>
      <w:tr w:rsidR="001A0A30" w14:paraId="3442D51F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CB1E0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132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4D0C06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02278D2" wp14:editId="6581C436">
                  <wp:extent cx="706767" cy="1072316"/>
                  <wp:effectExtent l="0" t="0" r="0" b="0"/>
                  <wp:docPr id="132" name="Obraz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67" cy="107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D335A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65259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BDD14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Hemingway, Ernest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11B46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13F5E24C" w14:textId="77777777">
        <w:tblPrEx>
          <w:tblCellMar>
            <w:top w:w="0" w:type="dxa"/>
            <w:bottom w:w="0" w:type="dxa"/>
          </w:tblCellMar>
        </w:tblPrEx>
        <w:trPr>
          <w:trHeight w:val="63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F6C9DA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AA5D8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D2D9C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F8F6E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Stary człowiek i morze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2455A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Marginesy,</w:t>
            </w:r>
          </w:p>
        </w:tc>
      </w:tr>
      <w:tr w:rsidR="001A0A30" w14:paraId="7A3781CF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F74B2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133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0B3DA8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E514719" wp14:editId="4F21711C">
                  <wp:extent cx="706767" cy="1072316"/>
                  <wp:effectExtent l="0" t="0" r="0" b="0"/>
                  <wp:docPr id="133" name="Obraz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67" cy="107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49471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65260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39679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Hemingway, Ernest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48001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33E68F4F" w14:textId="77777777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7BE925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AC0F8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DC74C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78BBC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Stary człowiek i morze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C79D3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Marginesy,</w:t>
            </w:r>
          </w:p>
        </w:tc>
      </w:tr>
      <w:tr w:rsidR="001A0A30" w14:paraId="062673C8" w14:textId="77777777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14A53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134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11F3F6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0FD0FA5" wp14:editId="174E09EE">
                  <wp:extent cx="706767" cy="1072316"/>
                  <wp:effectExtent l="0" t="0" r="0" b="0"/>
                  <wp:docPr id="134" name="Obraz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67" cy="107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C8EFD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65261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A521C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Hemingway, Ernest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0CDA7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3374516E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3483FF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B873E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441DF8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3E88E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Stary człowiek i morze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16457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Marginesy,</w:t>
            </w:r>
          </w:p>
        </w:tc>
      </w:tr>
      <w:tr w:rsidR="001A0A30" w14:paraId="18C995A7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64C95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135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8C18E6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DFB2E6" wp14:editId="4BDEE750">
                  <wp:extent cx="727396" cy="1097563"/>
                  <wp:effectExtent l="0" t="0" r="0" b="7337"/>
                  <wp:docPr id="135" name="Obraz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396" cy="109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A3D55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65262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3B733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Hipp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Earl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C1042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3C29C495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7EEBB5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252F89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9D57C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3CA82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Stres out! :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0B077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You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&amp; YA,</w:t>
            </w:r>
          </w:p>
        </w:tc>
      </w:tr>
      <w:tr w:rsidR="001A0A30" w14:paraId="7F6278D0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6760F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136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00DA72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5CC606" wp14:editId="1F25A57B">
                  <wp:extent cx="812837" cy="1031571"/>
                  <wp:effectExtent l="0" t="0" r="6313" b="0"/>
                  <wp:docPr id="136" name="Obraz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37" cy="103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C9300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65263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43D2C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Percival, Tom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FB226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0C913111" w14:textId="77777777">
        <w:tblPrEx>
          <w:tblCellMar>
            <w:top w:w="0" w:type="dxa"/>
            <w:bottom w:w="0" w:type="dxa"/>
          </w:tblCellMar>
        </w:tblPrEx>
        <w:trPr>
          <w:trHeight w:val="937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C1CFC0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4BF34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C00438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6E98A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Szczęśliwy płaszcz Koziołka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E252D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Jedność,</w:t>
            </w:r>
          </w:p>
        </w:tc>
      </w:tr>
      <w:tr w:rsidR="001A0A30" w14:paraId="617BD257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1411A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137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F6CBAD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24A163C" wp14:editId="027E356A">
                  <wp:extent cx="666750" cy="981075"/>
                  <wp:effectExtent l="0" t="0" r="0" b="9525"/>
                  <wp:docPr id="137" name="Obraz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98" cy="98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F07DA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65265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11F07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Wykurz, Kajetan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4231C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2018.</w:t>
            </w:r>
          </w:p>
        </w:tc>
      </w:tr>
      <w:tr w:rsidR="001A0A30" w14:paraId="7C2E7886" w14:textId="77777777" w:rsidTr="00C17038">
        <w:tblPrEx>
          <w:tblCellMar>
            <w:top w:w="0" w:type="dxa"/>
            <w:bottom w:w="0" w:type="dxa"/>
          </w:tblCellMar>
        </w:tblPrEx>
        <w:trPr>
          <w:trHeight w:val="95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413EE7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1701F3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B2C5E8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5F2E3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Szkolna pułapka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7D0B7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Egmont Polska,</w:t>
            </w:r>
          </w:p>
        </w:tc>
      </w:tr>
      <w:tr w:rsidR="001A0A30" w14:paraId="151CEF17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D29CD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138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D80786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400D296" wp14:editId="7E9B92CA">
                  <wp:extent cx="731163" cy="989856"/>
                  <wp:effectExtent l="0" t="0" r="0" b="744"/>
                  <wp:docPr id="138" name="Obraz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63" cy="989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A57F9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65266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1C8A8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Podgórska, Anna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FAA87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2E47B292" w14:textId="77777777">
        <w:tblPrEx>
          <w:tblCellMar>
            <w:top w:w="0" w:type="dxa"/>
            <w:bottom w:w="0" w:type="dxa"/>
          </w:tblCellMar>
        </w:tblPrEx>
        <w:trPr>
          <w:trHeight w:val="94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0CF889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A7559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8A858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323EF3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Śpiąca królewna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A5CA1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Aksjomat,</w:t>
            </w:r>
          </w:p>
        </w:tc>
      </w:tr>
      <w:tr w:rsidR="001A0A30" w14:paraId="41B5A0A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9A649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139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115DEE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15B4878" wp14:editId="15F7EB74">
                  <wp:extent cx="705770" cy="895700"/>
                  <wp:effectExtent l="0" t="0" r="0" b="0"/>
                  <wp:docPr id="139" name="Obraz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70" cy="8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4D36F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65271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42BB2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Percival, Tom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13D3E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0424854D" w14:textId="77777777">
        <w:tblPrEx>
          <w:tblCellMar>
            <w:top w:w="0" w:type="dxa"/>
            <w:bottom w:w="0" w:type="dxa"/>
          </w:tblCellMar>
        </w:tblPrEx>
        <w:trPr>
          <w:trHeight w:val="767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E229E5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6E2B9A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8BA50F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4822C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Wielkie marzenie małego Krecika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6B804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Jedność,</w:t>
            </w:r>
          </w:p>
        </w:tc>
      </w:tr>
      <w:tr w:rsidR="001A0A30" w14:paraId="370CC8CA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1A913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140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41FEA9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107C08" wp14:editId="0A733645">
                  <wp:extent cx="686604" cy="1041730"/>
                  <wp:effectExtent l="0" t="0" r="0" b="6020"/>
                  <wp:docPr id="140" name="Obraz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604" cy="10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D39A1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65272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CC738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Faber, Adam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77BFF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5DCD9851" w14:textId="77777777">
        <w:tblPrEx>
          <w:tblCellMar>
            <w:top w:w="0" w:type="dxa"/>
            <w:bottom w:w="0" w:type="dxa"/>
          </w:tblCellMar>
        </w:tblPrEx>
        <w:trPr>
          <w:trHeight w:val="903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7FC79A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1906BC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241F1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C9443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Wilk z lasu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49E47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We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Need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Ya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- Grupa Wydawnictwa Poznańskiego,</w:t>
            </w:r>
          </w:p>
        </w:tc>
      </w:tr>
      <w:tr w:rsidR="001A0A30" w14:paraId="53AF56E7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59508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141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73944E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0F5B61C" wp14:editId="6D57F6C2">
                  <wp:extent cx="659355" cy="874733"/>
                  <wp:effectExtent l="0" t="0" r="7395" b="1567"/>
                  <wp:docPr id="141" name="Obraz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55" cy="87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0D237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65273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166FB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Aguilar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Laia</w:t>
            </w:r>
            <w:proofErr w:type="spellEnd"/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C9618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2351F1AB" w14:textId="77777777">
        <w:tblPrEx>
          <w:tblCellMar>
            <w:top w:w="0" w:type="dxa"/>
            <w:bottom w:w="0" w:type="dxa"/>
          </w:tblCellMar>
        </w:tblPrEx>
        <w:trPr>
          <w:trHeight w:val="703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A5B41D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FB67FE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D16299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C073EE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Wolfgang (niezwyczajny)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2C3DF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Widnokrąg,</w:t>
            </w:r>
          </w:p>
        </w:tc>
      </w:tr>
      <w:tr w:rsidR="001A0A30" w14:paraId="6268E168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B0E4C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142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461803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2A25F38" wp14:editId="0A2BDE8F">
                  <wp:extent cx="627781" cy="886190"/>
                  <wp:effectExtent l="0" t="0" r="869" b="9160"/>
                  <wp:docPr id="142" name="Obraz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81" cy="88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1403E1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65275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E5B1F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Falch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Malin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E8574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1A0A30" w:rsidRPr="00C17038" w14:paraId="50EC0473" w14:textId="77777777">
        <w:tblPrEx>
          <w:tblCellMar>
            <w:top w:w="0" w:type="dxa"/>
            <w:bottom w:w="0" w:type="dxa"/>
          </w:tblCellMar>
        </w:tblPrEx>
        <w:trPr>
          <w:trHeight w:val="81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9C4FFC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B56464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D93542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DCF227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Wyprawa do królestwa trolli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429F7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lang w:val="en-US" w:eastAsia="pl-PL"/>
              </w:rPr>
              <w:t xml:space="preserve">Story House Egmont Sp. z </w:t>
            </w:r>
            <w:proofErr w:type="spellStart"/>
            <w:r>
              <w:rPr>
                <w:rFonts w:eastAsia="Times New Roman" w:cs="Calibri"/>
                <w:color w:val="000000"/>
                <w:lang w:val="en-US" w:eastAsia="pl-PL"/>
              </w:rPr>
              <w:t>o.o.</w:t>
            </w:r>
            <w:proofErr w:type="spellEnd"/>
            <w:r>
              <w:rPr>
                <w:rFonts w:eastAsia="Times New Roman" w:cs="Calibri"/>
                <w:color w:val="000000"/>
                <w:lang w:val="en-US" w:eastAsia="pl-PL"/>
              </w:rPr>
              <w:t>,</w:t>
            </w:r>
          </w:p>
        </w:tc>
      </w:tr>
      <w:tr w:rsidR="001A0A30" w14:paraId="5A3EF050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738B6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143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B857F8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005C70D" wp14:editId="08B212EB">
                  <wp:extent cx="668353" cy="1020122"/>
                  <wp:effectExtent l="0" t="0" r="0" b="8578"/>
                  <wp:docPr id="143" name="Obraz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353" cy="102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13A59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65276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C4DCF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King, Myra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5E99C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1A0A30" w14:paraId="12FFEDB1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9618A9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3CDEF1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418B56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8B162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Wystarczająco dobra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DE44B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Tandem,</w:t>
            </w:r>
          </w:p>
        </w:tc>
      </w:tr>
      <w:tr w:rsidR="001A0A30" w14:paraId="1F8ECA07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4E4968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144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631E21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28C8901" wp14:editId="5470B7B7">
                  <wp:extent cx="644130" cy="825703"/>
                  <wp:effectExtent l="0" t="0" r="3570" b="0"/>
                  <wp:docPr id="144" name="Obraz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130" cy="82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87C1D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65277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25081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Strzałkowski, Michał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B414C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1A0A30" w14:paraId="0D2BDCBB" w14:textId="77777777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E921F2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C80B9E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7289E8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217D80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 miasta do miasta :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D8406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Dwie Siostry,</w:t>
            </w:r>
          </w:p>
        </w:tc>
      </w:tr>
      <w:tr w:rsidR="001A0A30" w14:paraId="542F3BC1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BFAA9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145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FFD5E4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344C4D8" wp14:editId="00405263">
                  <wp:extent cx="689969" cy="943752"/>
                  <wp:effectExtent l="0" t="0" r="0" b="8748"/>
                  <wp:docPr id="145" name="Obraz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969" cy="94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BD7BC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65279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421CA5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Joyce, William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51A4E2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cop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. 2022.</w:t>
            </w:r>
          </w:p>
        </w:tc>
      </w:tr>
      <w:tr w:rsidR="001A0A30" w14:paraId="78D8216A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144A28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6DC1B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AD5383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698DBF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Zaginiony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Ollie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6FCB54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Poradnia K,</w:t>
            </w:r>
          </w:p>
        </w:tc>
      </w:tr>
      <w:tr w:rsidR="001A0A30" w14:paraId="509FDB46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86DFCA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146</w:t>
            </w:r>
          </w:p>
        </w:tc>
        <w:tc>
          <w:tcPr>
            <w:tcW w:w="1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43FAA9" w14:textId="77777777" w:rsidR="001A0A3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EA5511F" wp14:editId="6725E2BA">
                  <wp:extent cx="692182" cy="1056497"/>
                  <wp:effectExtent l="0" t="0" r="0" b="0"/>
                  <wp:docPr id="146" name="Obraz 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82" cy="105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F3FAA9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65280</w:t>
            </w: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E41A5C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Corteggiani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François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D403BB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2021.</w:t>
            </w:r>
          </w:p>
        </w:tc>
      </w:tr>
      <w:tr w:rsidR="001A0A30" w:rsidRPr="00C17038" w14:paraId="0E1188E6" w14:textId="77777777" w:rsidTr="00C17038">
        <w:tblPrEx>
          <w:tblCellMar>
            <w:top w:w="0" w:type="dxa"/>
            <w:bottom w:w="0" w:type="dxa"/>
          </w:tblCellMar>
        </w:tblPrEx>
        <w:trPr>
          <w:trHeight w:val="61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ABEB11" w14:textId="77777777" w:rsidR="001A0A30" w:rsidRDefault="001A0A3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65AE77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E2C30D" w14:textId="77777777" w:rsidR="001A0A30" w:rsidRDefault="001A0A30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61AFED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Zakochany kundel /</w:t>
            </w:r>
          </w:p>
        </w:tc>
        <w:tc>
          <w:tcPr>
            <w:tcW w:w="3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A6E7A6" w14:textId="77777777" w:rsidR="001A0A30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lang w:val="en-US" w:eastAsia="pl-PL"/>
              </w:rPr>
              <w:t xml:space="preserve">Story House Egmont sp. z </w:t>
            </w:r>
            <w:proofErr w:type="spellStart"/>
            <w:r>
              <w:rPr>
                <w:rFonts w:eastAsia="Times New Roman" w:cs="Calibri"/>
                <w:color w:val="000000"/>
                <w:lang w:val="en-US" w:eastAsia="pl-PL"/>
              </w:rPr>
              <w:t>o.o.</w:t>
            </w:r>
            <w:proofErr w:type="spellEnd"/>
            <w:r>
              <w:rPr>
                <w:rFonts w:eastAsia="Times New Roman" w:cs="Calibri"/>
                <w:color w:val="000000"/>
                <w:lang w:val="en-US" w:eastAsia="pl-PL"/>
              </w:rPr>
              <w:t>,</w:t>
            </w:r>
          </w:p>
        </w:tc>
      </w:tr>
    </w:tbl>
    <w:p w14:paraId="51BD9EDE" w14:textId="77777777" w:rsidR="001A0A30" w:rsidRDefault="001A0A30">
      <w:pPr>
        <w:rPr>
          <w:lang w:val="en-US"/>
        </w:rPr>
      </w:pPr>
    </w:p>
    <w:sectPr w:rsidR="001A0A30">
      <w:pgSz w:w="11906" w:h="16838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37FBC" w14:textId="77777777" w:rsidR="004020B3" w:rsidRDefault="004020B3">
      <w:pPr>
        <w:spacing w:after="0" w:line="240" w:lineRule="auto"/>
      </w:pPr>
      <w:r>
        <w:separator/>
      </w:r>
    </w:p>
  </w:endnote>
  <w:endnote w:type="continuationSeparator" w:id="0">
    <w:p w14:paraId="24EE9A1E" w14:textId="77777777" w:rsidR="004020B3" w:rsidRDefault="00402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51786" w14:textId="77777777" w:rsidR="004020B3" w:rsidRDefault="004020B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0015168" w14:textId="77777777" w:rsidR="004020B3" w:rsidRDefault="004020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A0A30"/>
    <w:rsid w:val="001A0A30"/>
    <w:rsid w:val="004020B3"/>
    <w:rsid w:val="00C1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5D6F8"/>
  <w15:docId w15:val="{EF53FDF7-4544-46BA-8CC8-17BFBFA1C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563C1"/>
      <w:u w:val="single"/>
    </w:rPr>
  </w:style>
  <w:style w:type="character" w:styleId="UyteHipercze">
    <w:name w:val="FollowedHyperlink"/>
    <w:basedOn w:val="Domylnaczcionkaakapitu"/>
    <w:rPr>
      <w:color w:val="954F72"/>
      <w:u w:val="single"/>
    </w:rPr>
  </w:style>
  <w:style w:type="paragraph" w:customStyle="1" w:styleId="msonormal0">
    <w:name w:val="msonormal"/>
    <w:basedOn w:val="Normalny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3">
    <w:name w:val="xl6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xl64">
    <w:name w:val="xl64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theme" Target="theme/theme1.xm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1740</Words>
  <Characters>10440</Characters>
  <Application>Microsoft Office Word</Application>
  <DocSecurity>0</DocSecurity>
  <Lines>87</Lines>
  <Paragraphs>24</Paragraphs>
  <ScaleCrop>false</ScaleCrop>
  <Company/>
  <LinksUpToDate>false</LinksUpToDate>
  <CharactersWithSpaces>12156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Krzemianowska</dc:creator>
  <dc:description/>
  <cp:lastModifiedBy>Joanna Krzemianowska</cp:lastModifiedBy>
  <cp:revision>2</cp:revision>
  <dcterms:created xsi:type="dcterms:W3CDTF">2022-09-28T11:47:00Z</dcterms:created>
  <dcterms:modified xsi:type="dcterms:W3CDTF">2022-09-28T11:47:00Z</dcterms:modified>
</cp:coreProperties>
</file>