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1930"/>
        <w:gridCol w:w="1701"/>
        <w:gridCol w:w="2268"/>
        <w:gridCol w:w="3827"/>
      </w:tblGrid>
      <w:tr w:rsidR="007E7C9C" w14:paraId="01E6DFAA" w14:textId="77777777">
        <w:tblPrEx>
          <w:tblCellMar>
            <w:top w:w="0" w:type="dxa"/>
            <w:bottom w:w="0" w:type="dxa"/>
          </w:tblCellMar>
        </w:tblPrEx>
        <w:trPr>
          <w:trHeight w:val="564"/>
        </w:trPr>
        <w:tc>
          <w:tcPr>
            <w:tcW w:w="4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FE0DE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1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6769A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4DCBC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8F07B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38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2754A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7E7C9C" w14:paraId="0EF9A91F" w14:textId="77777777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4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1F2632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0910CC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D661A3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6C8A0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F8D46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7E7C9C" w14:paraId="5D9E50ED" w14:textId="77777777">
        <w:tblPrEx>
          <w:tblCellMar>
            <w:top w:w="0" w:type="dxa"/>
            <w:bottom w:w="0" w:type="dxa"/>
          </w:tblCellMar>
        </w:tblPrEx>
        <w:trPr>
          <w:trHeight w:val="417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D9D01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110DA6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86578B3" wp14:editId="77D44CF5">
                  <wp:extent cx="832542" cy="1232245"/>
                  <wp:effectExtent l="0" t="0" r="5658" b="6005"/>
                  <wp:docPr id="1" name="Obraz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542" cy="123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45667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65310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7959F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Maruszczak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Marta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7D5E7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</w:t>
            </w:r>
          </w:p>
        </w:tc>
      </w:tr>
      <w:tr w:rsidR="007E7C9C" w14:paraId="54B23652" w14:textId="77777777">
        <w:tblPrEx>
          <w:tblCellMar>
            <w:top w:w="0" w:type="dxa"/>
            <w:bottom w:w="0" w:type="dxa"/>
          </w:tblCellMar>
        </w:tblPrEx>
        <w:trPr>
          <w:trHeight w:val="111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936F70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26DF4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50542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B8255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166 ciekawostek o mózgu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7D730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"Nasza Księgarnia"</w:t>
            </w:r>
          </w:p>
        </w:tc>
      </w:tr>
      <w:tr w:rsidR="007E7C9C" w14:paraId="5242E162" w14:textId="77777777">
        <w:tblPrEx>
          <w:tblCellMar>
            <w:top w:w="0" w:type="dxa"/>
            <w:bottom w:w="0" w:type="dxa"/>
          </w:tblCellMar>
        </w:tblPrEx>
        <w:trPr>
          <w:trHeight w:val="56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AC7C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2EC48F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993C5B" wp14:editId="5FAD3185">
                  <wp:extent cx="849715" cy="1092022"/>
                  <wp:effectExtent l="0" t="0" r="7535" b="0"/>
                  <wp:docPr id="2" name="Obraz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715" cy="109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75C5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65312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DD7C6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Bichalska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Anna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F9266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3BE0DF0B" w14:textId="77777777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CD4DA2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28224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B8FE4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FEB70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Adelka i trudne słowo na "e"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BFDF2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bis,</w:t>
            </w:r>
          </w:p>
        </w:tc>
      </w:tr>
      <w:tr w:rsidR="007E7C9C" w14:paraId="609FD5FB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D976D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B1321A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2519994" wp14:editId="5F7D8992">
                  <wp:extent cx="835350" cy="1315364"/>
                  <wp:effectExtent l="0" t="0" r="2850" b="0"/>
                  <wp:docPr id="3" name="Obraz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350" cy="131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DC166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65313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53D96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Stelmaszyk, Agnieszka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C87E3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1503979A" w14:textId="77777777">
        <w:tblPrEx>
          <w:tblCellMar>
            <w:top w:w="0" w:type="dxa"/>
            <w:bottom w:w="0" w:type="dxa"/>
          </w:tblCellMar>
        </w:tblPrEx>
        <w:trPr>
          <w:trHeight w:val="52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E0E6A2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FCCDA3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69B89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DA37B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Alfred Wiewiór i posążek faraona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9750C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Wilga,</w:t>
            </w:r>
          </w:p>
        </w:tc>
      </w:tr>
      <w:tr w:rsidR="007E7C9C" w14:paraId="00078C0D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DB9B3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DEE753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E1398D4" wp14:editId="00DAE159">
                  <wp:extent cx="829150" cy="1236433"/>
                  <wp:effectExtent l="0" t="0" r="9050" b="1817"/>
                  <wp:docPr id="4" name="Obraz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150" cy="123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5D1A2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65314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C1B43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Montgomery, Lucy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Maud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2C997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2277D790" w14:textId="77777777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9475D6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79658B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393B99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B0159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Anne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z Zielonych Szczytów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39978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Marginesy,</w:t>
            </w:r>
          </w:p>
        </w:tc>
      </w:tr>
      <w:tr w:rsidR="007E7C9C" w14:paraId="7ED56B31" w14:textId="77777777">
        <w:tblPrEx>
          <w:tblCellMar>
            <w:top w:w="0" w:type="dxa"/>
            <w:bottom w:w="0" w:type="dxa"/>
          </w:tblCellMar>
        </w:tblPrEx>
        <w:trPr>
          <w:trHeight w:val="42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9572E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65B541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803CF33" wp14:editId="7530B663">
                  <wp:extent cx="908236" cy="908236"/>
                  <wp:effectExtent l="0" t="0" r="6164" b="6164"/>
                  <wp:docPr id="5" name="Obraz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236" cy="90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E72DF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65315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DB552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Stanecka, Zofia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5E32F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38BD8E4D" w14:textId="77777777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7E2B9D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5C06C4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7C7A2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66E1D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Basia, Franek i chorowanie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F2CD5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HarperKids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-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HarperCollins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Polska,</w:t>
            </w:r>
          </w:p>
        </w:tc>
      </w:tr>
      <w:tr w:rsidR="007E7C9C" w14:paraId="79D4E8C7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09034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CEA1F1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8D1D79E" wp14:editId="5549B8B7">
                  <wp:extent cx="905246" cy="905246"/>
                  <wp:effectExtent l="0" t="0" r="9154" b="9154"/>
                  <wp:docPr id="6" name="Obraz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46" cy="90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275F6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65316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84163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Stanecka, Zofia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54F20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144F0C0A" w14:textId="77777777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F30104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7AF7DB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835AB5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3BBCE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Basia, Franek i humory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CABA0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Harper Kids -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HarperCollins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Polska,</w:t>
            </w:r>
          </w:p>
        </w:tc>
      </w:tr>
      <w:tr w:rsidR="007E7C9C" w14:paraId="6D860D1E" w14:textId="77777777">
        <w:tblPrEx>
          <w:tblCellMar>
            <w:top w:w="0" w:type="dxa"/>
            <w:bottom w:w="0" w:type="dxa"/>
          </w:tblCellMar>
        </w:tblPrEx>
        <w:trPr>
          <w:trHeight w:val="65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8D945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812DCA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840290A" wp14:editId="20730EF8">
                  <wp:extent cx="831079" cy="1056488"/>
                  <wp:effectExtent l="0" t="0" r="7121" b="0"/>
                  <wp:docPr id="7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079" cy="105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C68A3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65320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B0D55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Farinella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Matteo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F54C8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5A6BC3D2" w14:textId="77777777">
        <w:tblPrEx>
          <w:tblCellMar>
            <w:top w:w="0" w:type="dxa"/>
            <w:bottom w:w="0" w:type="dxa"/>
          </w:tblCellMar>
        </w:tblPrEx>
        <w:trPr>
          <w:trHeight w:val="193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B22093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9877C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38C97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96AE5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 robimy, gdy śpimy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AAB84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Harperkids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E7C9C" w14:paraId="02B4A8B3" w14:textId="77777777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44353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B973D7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9120B9E" wp14:editId="4454B033">
                  <wp:extent cx="864071" cy="1128470"/>
                  <wp:effectExtent l="0" t="0" r="0" b="0"/>
                  <wp:docPr id="8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71" cy="11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9DCD4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65321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D821C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Załazińska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Aneta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9405F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337A86ED" w14:textId="77777777">
        <w:tblPrEx>
          <w:tblCellMar>
            <w:top w:w="0" w:type="dxa"/>
            <w:bottom w:w="0" w:type="dxa"/>
          </w:tblCellMar>
        </w:tblPrEx>
        <w:trPr>
          <w:trHeight w:val="71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B88CB4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FABFA5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96D6CA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BABF8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 ty mówisz?!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53589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Literatura,</w:t>
            </w:r>
          </w:p>
        </w:tc>
      </w:tr>
      <w:tr w:rsidR="007E7C9C" w14:paraId="75144DD4" w14:textId="77777777">
        <w:tblPrEx>
          <w:tblCellMar>
            <w:top w:w="0" w:type="dxa"/>
            <w:bottom w:w="0" w:type="dxa"/>
          </w:tblCellMar>
        </w:tblPrEx>
        <w:trPr>
          <w:trHeight w:val="84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97056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9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B7B31D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FF85B7B" wp14:editId="75DA7E68">
                  <wp:extent cx="903299" cy="903299"/>
                  <wp:effectExtent l="0" t="0" r="0" b="0"/>
                  <wp:docPr id="9" name="Obraz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99" cy="90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5F1FE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65324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57958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Hoffmeier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Lauren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0FED6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7F7DA8D2" w14:textId="77777777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FAB90D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99E51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F6742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D1E8A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Zula i przemądrzała małpa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D6761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Debit Sp. z o.o.,</w:t>
            </w:r>
          </w:p>
        </w:tc>
      </w:tr>
      <w:tr w:rsidR="007E7C9C" w14:paraId="1C4B57A1" w14:textId="77777777">
        <w:tblPrEx>
          <w:tblCellMar>
            <w:top w:w="0" w:type="dxa"/>
            <w:bottom w:w="0" w:type="dxa"/>
          </w:tblCellMar>
        </w:tblPrEx>
        <w:trPr>
          <w:trHeight w:val="671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C2774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66A35A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A305E61" wp14:editId="0CA1A029">
                  <wp:extent cx="857359" cy="1052099"/>
                  <wp:effectExtent l="0" t="0" r="0" b="0"/>
                  <wp:docPr id="10" name="Obraz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59" cy="105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95954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65328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8BA51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Brun-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Cosme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Nadine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4A6D2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79A6E52B" w14:textId="77777777">
        <w:tblPrEx>
          <w:tblCellMar>
            <w:top w:w="0" w:type="dxa"/>
            <w:bottom w:w="0" w:type="dxa"/>
          </w:tblCellMar>
        </w:tblPrEx>
        <w:trPr>
          <w:trHeight w:val="89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6D6DC5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18CD79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8F698F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D15B2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Duży Wilk i Mały Wilk i listek, który nie chciał spaść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A3D17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Dwie Siostry,</w:t>
            </w:r>
          </w:p>
        </w:tc>
      </w:tr>
      <w:tr w:rsidR="007E7C9C" w14:paraId="24A2C3F0" w14:textId="77777777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B2977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685E0E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F89EE1B" wp14:editId="598057E6">
                  <wp:extent cx="827211" cy="1052264"/>
                  <wp:effectExtent l="0" t="0" r="0" b="0"/>
                  <wp:docPr id="11" name="Obraz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211" cy="105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ED2C0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65330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BF0CC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Janiszewski, Boguś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5A921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178FE5A2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438A48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1CB98F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076EC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319B3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Ekonomia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1D4FE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Publicat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E7C9C" w14:paraId="76E41963" w14:textId="77777777">
        <w:tblPrEx>
          <w:tblCellMar>
            <w:top w:w="0" w:type="dxa"/>
            <w:bottom w:w="0" w:type="dxa"/>
          </w:tblCellMar>
        </w:tblPrEx>
        <w:trPr>
          <w:trHeight w:val="62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6923B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8AD462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B90772" wp14:editId="745F61AC">
                  <wp:extent cx="898480" cy="1022564"/>
                  <wp:effectExtent l="0" t="0" r="0" b="6136"/>
                  <wp:docPr id="12" name="Obraz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480" cy="102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0264F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65332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E8BF8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Stopek,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Shoshana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09AAA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0A6C06B7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AED3A4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FA0AF9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83EED7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6E75A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Głowa do góry!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A4C02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Amber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E7C9C" w14:paraId="274F3D77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4A419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C33703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A330BB5" wp14:editId="6354DAEB">
                  <wp:extent cx="851470" cy="1301246"/>
                  <wp:effectExtent l="0" t="0" r="5780" b="0"/>
                  <wp:docPr id="13" name="Obraz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470" cy="130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22635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65336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4A57C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Wykurz, Kajetan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1720B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:rsidRPr="005C580D" w14:paraId="458919E3" w14:textId="77777777">
        <w:tblPrEx>
          <w:tblCellMar>
            <w:top w:w="0" w:type="dxa"/>
            <w:bottom w:w="0" w:type="dxa"/>
          </w:tblCellMar>
        </w:tblPrEx>
        <w:trPr>
          <w:trHeight w:val="783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F5B30F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E2FC19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EE2704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5BBFC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I kto to gada?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D95B1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lang w:val="en-US" w:eastAsia="pl-PL"/>
              </w:rPr>
              <w:t xml:space="preserve">Story House Egmont sp. z </w:t>
            </w:r>
            <w:proofErr w:type="spellStart"/>
            <w:r>
              <w:rPr>
                <w:rFonts w:eastAsia="Times New Roman" w:cs="Calibri"/>
                <w:color w:val="000000"/>
                <w:lang w:val="en-US" w:eastAsia="pl-PL"/>
              </w:rPr>
              <w:t>o.o.</w:t>
            </w:r>
            <w:proofErr w:type="spellEnd"/>
            <w:r>
              <w:rPr>
                <w:rFonts w:eastAsia="Times New Roman" w:cs="Calibri"/>
                <w:color w:val="000000"/>
                <w:lang w:val="en-US" w:eastAsia="pl-PL"/>
              </w:rPr>
              <w:t>,</w:t>
            </w:r>
          </w:p>
        </w:tc>
      </w:tr>
      <w:tr w:rsidR="007E7C9C" w14:paraId="1280D93A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B2F5B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88C4DE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95F641A" wp14:editId="6B902783">
                  <wp:extent cx="889948" cy="1201521"/>
                  <wp:effectExtent l="0" t="0" r="5402" b="0"/>
                  <wp:docPr id="14" name="Obraz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948" cy="120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F5679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65337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94F29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Wakuła, Paweł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2C3F2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012011C8" w14:textId="77777777">
        <w:tblPrEx>
          <w:tblCellMar>
            <w:top w:w="0" w:type="dxa"/>
            <w:bottom w:w="0" w:type="dxa"/>
          </w:tblCellMar>
        </w:tblPrEx>
        <w:trPr>
          <w:trHeight w:val="44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1A2FCD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A8D258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9A5203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4900F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Jagiełło pod... prysznicem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B7400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Literatura,</w:t>
            </w:r>
          </w:p>
        </w:tc>
      </w:tr>
      <w:tr w:rsidR="007E7C9C" w14:paraId="3161EC5D" w14:textId="77777777">
        <w:tblPrEx>
          <w:tblCellMar>
            <w:top w:w="0" w:type="dxa"/>
            <w:bottom w:w="0" w:type="dxa"/>
          </w:tblCellMar>
        </w:tblPrEx>
        <w:trPr>
          <w:trHeight w:val="753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56D2D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E349E4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48C647" wp14:editId="46EB44AB">
                  <wp:extent cx="946852" cy="946852"/>
                  <wp:effectExtent l="0" t="0" r="5648" b="5648"/>
                  <wp:docPr id="15" name="Obraz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52" cy="94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966F3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65338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35847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Jak nauczyć Smoka czekać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26DFB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29E12181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B5870D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0ABA58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9B736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A7CB93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39C25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Jedność,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Jupi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Jo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!,</w:t>
            </w:r>
          </w:p>
        </w:tc>
      </w:tr>
      <w:tr w:rsidR="007E7C9C" w14:paraId="22234CD1" w14:textId="77777777">
        <w:tblPrEx>
          <w:tblCellMar>
            <w:top w:w="0" w:type="dxa"/>
            <w:bottom w:w="0" w:type="dxa"/>
          </w:tblCellMar>
        </w:tblPrEx>
        <w:trPr>
          <w:trHeight w:val="943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CF178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C72CD9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AB63AC6" wp14:editId="4BF991ED">
                  <wp:extent cx="956517" cy="956517"/>
                  <wp:effectExtent l="0" t="0" r="0" b="0"/>
                  <wp:docPr id="16" name="Obraz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517" cy="95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107C9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65339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896F9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Jak nauczyć Smoka dzielić się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8A1A6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3D458E06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46A346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F29ADC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2BA903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FFAFA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038D0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Jedność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Jupi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Jo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!,</w:t>
            </w:r>
          </w:p>
        </w:tc>
      </w:tr>
      <w:tr w:rsidR="007E7C9C" w14:paraId="4DD58D52" w14:textId="77777777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663F2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9216EE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05FFC53" wp14:editId="3D5FE414">
                  <wp:extent cx="953975" cy="953975"/>
                  <wp:effectExtent l="0" t="0" r="0" b="0"/>
                  <wp:docPr id="17" name="Obraz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75" cy="95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869F2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65340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9443D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Jak nauczyć Smoka mówić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FBF43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50F0AF9D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9B4F5E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40950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A2EDA3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835EDB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DACCD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Jedność,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Jupi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Jo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!,</w:t>
            </w:r>
          </w:p>
        </w:tc>
      </w:tr>
      <w:tr w:rsidR="007E7C9C" w14:paraId="24C5A077" w14:textId="77777777">
        <w:tblPrEx>
          <w:tblCellMar>
            <w:top w:w="0" w:type="dxa"/>
            <w:bottom w:w="0" w:type="dxa"/>
          </w:tblCellMar>
        </w:tblPrEx>
        <w:trPr>
          <w:trHeight w:val="70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8E08A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18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EDE63A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2BDAAA2" wp14:editId="6147DABF">
                  <wp:extent cx="941146" cy="941146"/>
                  <wp:effectExtent l="0" t="0" r="0" b="0"/>
                  <wp:docPr id="18" name="Obraz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146" cy="94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A5FB7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65341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ACC72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Jak nauczyć Smoka mówić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6091C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3758EF9C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A9C3E8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CD6A7B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7ACA4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AFA8B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E9406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Jedność,</w:t>
            </w:r>
          </w:p>
        </w:tc>
      </w:tr>
      <w:tr w:rsidR="007E7C9C" w14:paraId="2B0162AE" w14:textId="77777777">
        <w:tblPrEx>
          <w:tblCellMar>
            <w:top w:w="0" w:type="dxa"/>
            <w:bottom w:w="0" w:type="dxa"/>
          </w:tblCellMar>
        </w:tblPrEx>
        <w:trPr>
          <w:trHeight w:val="1053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ED09F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A51257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C9FBFAF" wp14:editId="37895E70">
                  <wp:extent cx="907761" cy="907761"/>
                  <wp:effectExtent l="0" t="0" r="6639" b="6639"/>
                  <wp:docPr id="19" name="Obraz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761" cy="90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BD6ED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65342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531DA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Jak nauczyć Smoka mówić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A4814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6F4D85C2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3382DA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2FD6A3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4A055B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BC3B3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39826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Jedność,</w:t>
            </w:r>
          </w:p>
        </w:tc>
      </w:tr>
      <w:tr w:rsidR="007E7C9C" w14:paraId="33E12592" w14:textId="77777777">
        <w:tblPrEx>
          <w:tblCellMar>
            <w:top w:w="0" w:type="dxa"/>
            <w:bottom w:w="0" w:type="dxa"/>
          </w:tblCellMar>
        </w:tblPrEx>
        <w:trPr>
          <w:trHeight w:val="943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114E7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FC607C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F8BB91" wp14:editId="00406B18">
                  <wp:extent cx="906188" cy="906188"/>
                  <wp:effectExtent l="0" t="0" r="8212" b="8212"/>
                  <wp:docPr id="20" name="Obraz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88" cy="90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0E377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65343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71749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Jak nauczyć Smoka mówić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939C5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061DCFF3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6B30D2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3CDFE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656A51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AC8C6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922EE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Jedność,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Jupi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Jo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!,</w:t>
            </w:r>
          </w:p>
        </w:tc>
      </w:tr>
      <w:tr w:rsidR="007E7C9C" w14:paraId="36415ED0" w14:textId="77777777">
        <w:tblPrEx>
          <w:tblCellMar>
            <w:top w:w="0" w:type="dxa"/>
            <w:bottom w:w="0" w:type="dxa"/>
          </w:tblCellMar>
        </w:tblPrEx>
        <w:trPr>
          <w:trHeight w:val="783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BF5F1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AED516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591AC9" wp14:editId="6F656B28">
                  <wp:extent cx="934845" cy="934845"/>
                  <wp:effectExtent l="0" t="0" r="0" b="0"/>
                  <wp:docPr id="21" name="Obraz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845" cy="9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31728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65344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036E1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Jak nauczyć Smoka pomagać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A392B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2541DAA4" w14:textId="77777777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DF18AC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C2406B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2E4315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D039FF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4DBC6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Jedność,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Jupi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Jo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!,</w:t>
            </w:r>
          </w:p>
        </w:tc>
      </w:tr>
      <w:tr w:rsidR="007E7C9C" w14:paraId="70D94AB7" w14:textId="77777777">
        <w:tblPrEx>
          <w:tblCellMar>
            <w:top w:w="0" w:type="dxa"/>
            <w:bottom w:w="0" w:type="dxa"/>
          </w:tblCellMar>
        </w:tblPrEx>
        <w:trPr>
          <w:trHeight w:val="834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6D9EE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757E74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0CCD977" wp14:editId="6DBF6E7D">
                  <wp:extent cx="966621" cy="966621"/>
                  <wp:effectExtent l="0" t="0" r="4929" b="4929"/>
                  <wp:docPr id="22" name="Obraz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621" cy="96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80D1A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65345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F7BF4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Jak nauczyć Smoka słuchać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719E7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27C9D456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14489D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328BDF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2CC5E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AFF06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A5701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Jedność,</w:t>
            </w:r>
          </w:p>
        </w:tc>
      </w:tr>
      <w:tr w:rsidR="007E7C9C" w14:paraId="424FF6F5" w14:textId="77777777">
        <w:tblPrEx>
          <w:tblCellMar>
            <w:top w:w="0" w:type="dxa"/>
            <w:bottom w:w="0" w:type="dxa"/>
          </w:tblCellMar>
        </w:tblPrEx>
        <w:trPr>
          <w:trHeight w:val="85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E3A0A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966C4D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FE9D74" wp14:editId="39EB68A5">
                  <wp:extent cx="1024237" cy="1077849"/>
                  <wp:effectExtent l="0" t="0" r="4463" b="8001"/>
                  <wp:docPr id="23" name="Obraz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37" cy="107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C58CB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65346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B3C13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Stopek,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Shoshana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081D1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480D03F1" w14:textId="77777777">
        <w:tblPrEx>
          <w:tblCellMar>
            <w:top w:w="0" w:type="dxa"/>
            <w:bottom w:w="0" w:type="dxa"/>
          </w:tblCellMar>
        </w:tblPrEx>
        <w:trPr>
          <w:trHeight w:val="22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1F06B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31036C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5D3C2C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DA3A3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Jeden hamak dla dwóch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F89F8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Amber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E7C9C" w14:paraId="188F184A" w14:textId="77777777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5CFEB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A51F08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1A654D" wp14:editId="6AACE8E7">
                  <wp:extent cx="977859" cy="977859"/>
                  <wp:effectExtent l="0" t="0" r="0" b="0"/>
                  <wp:docPr id="24" name="Obraz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859" cy="97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A43A3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65347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5B292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Głowińska, Anita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47763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70E6F0F3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A38F79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C3DE7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3A35F9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357AE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Kicia Kocia w aptece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B7F96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Media Rodzina,</w:t>
            </w:r>
          </w:p>
        </w:tc>
      </w:tr>
      <w:tr w:rsidR="007E7C9C" w14:paraId="207D4438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B69E0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D84C6E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6FCD06" wp14:editId="0A191043">
                  <wp:extent cx="883145" cy="1284823"/>
                  <wp:effectExtent l="0" t="0" r="0" b="0"/>
                  <wp:docPr id="25" name="Obraz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145" cy="128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F8D70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65348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5EE55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Myracle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Lauren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9014D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2A5E4153" w14:textId="77777777">
        <w:tblPrEx>
          <w:tblCellMar>
            <w:top w:w="0" w:type="dxa"/>
            <w:bottom w:w="0" w:type="dxa"/>
          </w:tblCellMar>
        </w:tblPrEx>
        <w:trPr>
          <w:trHeight w:val="76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AEDB55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210E31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2A3E2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9E2C2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Klucz do przeszłości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1024B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Mamania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- Grupa Wydawnicza Relacja,</w:t>
            </w:r>
          </w:p>
        </w:tc>
      </w:tr>
      <w:tr w:rsidR="007E7C9C" w14:paraId="473E7C67" w14:textId="77777777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FCDEE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FFFDEA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E918CD7" wp14:editId="30D4FE48">
                  <wp:extent cx="948891" cy="1188729"/>
                  <wp:effectExtent l="0" t="0" r="3609" b="0"/>
                  <wp:docPr id="26" name="Obraz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891" cy="118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BCC44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65349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C2186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Janiszewski, Boguś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2F0E2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07B6D49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3768E3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BFB4C4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86970C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5D8B0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Kosmos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AAE24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Publicat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Wydawnictwo,</w:t>
            </w:r>
          </w:p>
        </w:tc>
      </w:tr>
      <w:tr w:rsidR="007E7C9C" w14:paraId="6969EEC6" w14:textId="77777777">
        <w:tblPrEx>
          <w:tblCellMar>
            <w:top w:w="0" w:type="dxa"/>
            <w:bottom w:w="0" w:type="dxa"/>
          </w:tblCellMar>
        </w:tblPrEx>
        <w:trPr>
          <w:trHeight w:val="99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06A42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27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D483AC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62BD277" wp14:editId="0A3615EC">
                  <wp:extent cx="820317" cy="1083207"/>
                  <wp:effectExtent l="0" t="0" r="0" b="2643"/>
                  <wp:docPr id="27" name="Obraz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317" cy="108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CC41F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65354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0B6A8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Krawczyk, Agnieszka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02E07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17D79E6F" w14:textId="77777777">
        <w:tblPrEx>
          <w:tblCellMar>
            <w:top w:w="0" w:type="dxa"/>
            <w:bottom w:w="0" w:type="dxa"/>
          </w:tblCellMar>
        </w:tblPrEx>
        <w:trPr>
          <w:trHeight w:val="35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FA0EF4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1C6521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608F8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70425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Maja i tajemnicza szuflada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AE7BF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Frajda - Grupa Wydawnicza Filia,</w:t>
            </w:r>
          </w:p>
        </w:tc>
      </w:tr>
      <w:tr w:rsidR="007E7C9C" w14:paraId="771AD70A" w14:textId="77777777">
        <w:tblPrEx>
          <w:tblCellMar>
            <w:top w:w="0" w:type="dxa"/>
            <w:bottom w:w="0" w:type="dxa"/>
          </w:tblCellMar>
        </w:tblPrEx>
        <w:trPr>
          <w:trHeight w:val="831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E5D60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508BE2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7F3A76B" wp14:editId="396AA5EA">
                  <wp:extent cx="753621" cy="906600"/>
                  <wp:effectExtent l="0" t="0" r="8379" b="7800"/>
                  <wp:docPr id="28" name="Obraz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21" cy="9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131F9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65355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EB59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Piątkowska, Renata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788F3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0AF9E365" w14:textId="77777777">
        <w:tblPrEx>
          <w:tblCellMar>
            <w:top w:w="0" w:type="dxa"/>
            <w:bottom w:w="0" w:type="dxa"/>
          </w:tblCellMar>
        </w:tblPrEx>
        <w:trPr>
          <w:trHeight w:val="33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B8A553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AB4362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44E57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23B80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Małe przygody Antka i Amelki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58E94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Literatura,</w:t>
            </w:r>
          </w:p>
        </w:tc>
      </w:tr>
      <w:tr w:rsidR="007E7C9C" w14:paraId="482487B4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955FA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843C5A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B6BC704" wp14:editId="00BEC976">
                  <wp:extent cx="877165" cy="877165"/>
                  <wp:effectExtent l="0" t="0" r="0" b="0"/>
                  <wp:docPr id="29" name="Obraz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165" cy="8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0C0DA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65356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73B78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Ludwiczak, Bolesław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5467F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03A3B0EF" w14:textId="77777777">
        <w:tblPrEx>
          <w:tblCellMar>
            <w:top w:w="0" w:type="dxa"/>
            <w:bottom w:w="0" w:type="dxa"/>
          </w:tblCellMar>
        </w:tblPrEx>
        <w:trPr>
          <w:trHeight w:val="51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76E799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9F9EF1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A14C88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01D41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Mam przyjaciółkę farmaceutkę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32A2F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Media Rodzina,</w:t>
            </w:r>
          </w:p>
        </w:tc>
      </w:tr>
      <w:tr w:rsidR="007E7C9C" w14:paraId="48DFDA71" w14:textId="77777777">
        <w:tblPrEx>
          <w:tblCellMar>
            <w:top w:w="0" w:type="dxa"/>
            <w:bottom w:w="0" w:type="dxa"/>
          </w:tblCellMar>
        </w:tblPrEx>
        <w:trPr>
          <w:trHeight w:val="127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C77F6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6EEC81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24361A6" wp14:editId="5E05F678">
                  <wp:extent cx="756912" cy="1063218"/>
                  <wp:effectExtent l="0" t="0" r="5088" b="3582"/>
                  <wp:docPr id="30" name="Obraz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12" cy="106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73EE2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65358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84071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Struska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-Musiał, Aleksandra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11BF2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6B4D8C6F" w14:textId="77777777">
        <w:tblPrEx>
          <w:tblCellMar>
            <w:top w:w="0" w:type="dxa"/>
            <w:bottom w:w="0" w:type="dxa"/>
          </w:tblCellMar>
        </w:tblPrEx>
        <w:trPr>
          <w:trHeight w:val="37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CC0AA0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C07358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15BAE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B10CA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Matylda i Klopsik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3E8A5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Bis,</w:t>
            </w:r>
          </w:p>
        </w:tc>
      </w:tr>
      <w:tr w:rsidR="007E7C9C" w14:paraId="45D0CE4D" w14:textId="77777777">
        <w:tblPrEx>
          <w:tblCellMar>
            <w:top w:w="0" w:type="dxa"/>
            <w:bottom w:w="0" w:type="dxa"/>
          </w:tblCellMar>
        </w:tblPrEx>
        <w:trPr>
          <w:trHeight w:val="837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1168F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F3F809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5CD44C8" wp14:editId="4ED46D18">
                  <wp:extent cx="827906" cy="1005867"/>
                  <wp:effectExtent l="0" t="0" r="0" b="3783"/>
                  <wp:docPr id="31" name="Obraz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06" cy="100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7F4F3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65364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0F5BB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Jäntti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Riikka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3EF1D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144A72E3" w14:textId="77777777">
        <w:tblPrEx>
          <w:tblCellMar>
            <w:top w:w="0" w:type="dxa"/>
            <w:bottom w:w="0" w:type="dxa"/>
          </w:tblCellMar>
        </w:tblPrEx>
        <w:trPr>
          <w:trHeight w:val="34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8729ED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604DA7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8FD085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3F316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Myszonek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chce po swojemu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57AB1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Frajda,</w:t>
            </w:r>
          </w:p>
        </w:tc>
      </w:tr>
      <w:tr w:rsidR="007E7C9C" w14:paraId="24A3A042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261B6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F6D779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66A13A6" wp14:editId="6E80B0A7">
                  <wp:extent cx="870975" cy="1058180"/>
                  <wp:effectExtent l="0" t="0" r="5325" b="8620"/>
                  <wp:docPr id="32" name="Obraz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975" cy="105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B5239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65365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23EBA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Jäntti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Riikka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14CA5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0AA92B95" w14:textId="77777777">
        <w:tblPrEx>
          <w:tblCellMar>
            <w:top w:w="0" w:type="dxa"/>
            <w:bottom w:w="0" w:type="dxa"/>
          </w:tblCellMar>
        </w:tblPrEx>
        <w:trPr>
          <w:trHeight w:val="43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47DB58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B690D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E05C94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4C81F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Myszonek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pomaga w domu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23BA2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Frajda,</w:t>
            </w:r>
          </w:p>
        </w:tc>
      </w:tr>
      <w:tr w:rsidR="007E7C9C" w14:paraId="6E399A16" w14:textId="77777777">
        <w:tblPrEx>
          <w:tblCellMar>
            <w:top w:w="0" w:type="dxa"/>
            <w:bottom w:w="0" w:type="dxa"/>
          </w:tblCellMar>
        </w:tblPrEx>
        <w:trPr>
          <w:trHeight w:val="591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F9BC9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C39418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A05DF57" wp14:editId="2E56035E">
                  <wp:extent cx="1042507" cy="1042507"/>
                  <wp:effectExtent l="0" t="0" r="5243" b="5243"/>
                  <wp:docPr id="33" name="Obraz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507" cy="104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14FD8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65366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4F600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Perkowska, Aleksandra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242F5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[2022].</w:t>
            </w:r>
          </w:p>
        </w:tc>
      </w:tr>
      <w:tr w:rsidR="007E7C9C" w14:paraId="2F22B974" w14:textId="77777777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D92AA4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4597B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DB166A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F7917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 budowie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93409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Ksiegarnia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Wydawnictwo Skrzat Stanisław Porębski,</w:t>
            </w:r>
          </w:p>
        </w:tc>
      </w:tr>
      <w:tr w:rsidR="007E7C9C" w14:paraId="2FE0F0C9" w14:textId="77777777">
        <w:tblPrEx>
          <w:tblCellMar>
            <w:top w:w="0" w:type="dxa"/>
            <w:bottom w:w="0" w:type="dxa"/>
          </w:tblCellMar>
        </w:tblPrEx>
        <w:trPr>
          <w:trHeight w:val="213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3158A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34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21E8E4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4CC032B" wp14:editId="11A2502E">
                  <wp:extent cx="1067488" cy="1067488"/>
                  <wp:effectExtent l="0" t="0" r="0" b="0"/>
                  <wp:docPr id="34" name="Obraz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88" cy="106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F0227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65367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67B69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Perkowska, Aleksandra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D51DB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[2022].</w:t>
            </w:r>
          </w:p>
        </w:tc>
      </w:tr>
      <w:tr w:rsidR="007E7C9C" w14:paraId="702F9C83" w14:textId="77777777">
        <w:tblPrEx>
          <w:tblCellMar>
            <w:top w:w="0" w:type="dxa"/>
            <w:bottom w:w="0" w:type="dxa"/>
          </w:tblCellMar>
        </w:tblPrEx>
        <w:trPr>
          <w:trHeight w:val="925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820E8F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755EF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C9DDF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55F0B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 ratunek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00E3C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Ksiegarnia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Wydawnictwo Skrzat Stanisław Porębski,</w:t>
            </w:r>
          </w:p>
        </w:tc>
      </w:tr>
      <w:tr w:rsidR="007E7C9C" w14:paraId="23C7799F" w14:textId="77777777">
        <w:tblPrEx>
          <w:tblCellMar>
            <w:top w:w="0" w:type="dxa"/>
            <w:bottom w:w="0" w:type="dxa"/>
          </w:tblCellMar>
        </w:tblPrEx>
        <w:trPr>
          <w:trHeight w:val="39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944F8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BB5397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EABA19" wp14:editId="39F20C33">
                  <wp:extent cx="833448" cy="1265511"/>
                  <wp:effectExtent l="0" t="0" r="4752" b="0"/>
                  <wp:docPr id="35" name="Obraz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48" cy="126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82C39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65368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9540F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Wicher, Barbara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E9C21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36E7282E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918215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3837C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BF653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9BC09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Nadia i kuce z Leśnej Stadniny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38E64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Skarpa Warszawska,</w:t>
            </w:r>
          </w:p>
        </w:tc>
      </w:tr>
      <w:tr w:rsidR="007E7C9C" w14:paraId="01293B46" w14:textId="77777777">
        <w:tblPrEx>
          <w:tblCellMar>
            <w:top w:w="0" w:type="dxa"/>
            <w:bottom w:w="0" w:type="dxa"/>
          </w:tblCellMar>
        </w:tblPrEx>
        <w:trPr>
          <w:trHeight w:val="113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FD464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36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7CE169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5CAE66F" wp14:editId="23F6E500">
                  <wp:extent cx="895517" cy="1010777"/>
                  <wp:effectExtent l="0" t="0" r="0" b="0"/>
                  <wp:docPr id="36" name="Obraz 40" descr="Odwagi, Pinku! Książka o odporności psychicznej dla dzieci i rodziców trochę też - Młodnicka Urszula, Waligóra Agnieszka Magdale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17" cy="101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E0630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65374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43839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Młodnicka, Ula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1D253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49A670F6" w14:textId="77777777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D397D1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73E6EC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6EC158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FC016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Odwagi,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Pinku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!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CF456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Sensus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E7C9C" w14:paraId="3040E77E" w14:textId="77777777">
        <w:tblPrEx>
          <w:tblCellMar>
            <w:top w:w="0" w:type="dxa"/>
            <w:bottom w:w="0" w:type="dxa"/>
          </w:tblCellMar>
        </w:tblPrEx>
        <w:trPr>
          <w:trHeight w:val="138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48607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A97991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BBFF13" wp14:editId="34356015">
                  <wp:extent cx="871999" cy="1324042"/>
                  <wp:effectExtent l="0" t="0" r="4301" b="9458"/>
                  <wp:docPr id="37" name="Obraz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999" cy="132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A97C5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65376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13756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Ona i ona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8B2CC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2021.</w:t>
            </w:r>
          </w:p>
        </w:tc>
      </w:tr>
      <w:tr w:rsidR="007E7C9C" w14:paraId="05FE8CBE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FD9E86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B74BA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DF134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F24B33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3BD24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Media Rodzina,</w:t>
            </w:r>
          </w:p>
        </w:tc>
      </w:tr>
      <w:tr w:rsidR="007E7C9C" w14:paraId="2D5C44AB" w14:textId="77777777">
        <w:tblPrEx>
          <w:tblCellMar>
            <w:top w:w="0" w:type="dxa"/>
            <w:bottom w:w="0" w:type="dxa"/>
          </w:tblCellMar>
        </w:tblPrEx>
        <w:trPr>
          <w:trHeight w:val="30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6A092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EEC702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EB3D9D8" wp14:editId="54B939F7">
                  <wp:extent cx="895545" cy="1163857"/>
                  <wp:effectExtent l="0" t="0" r="0" b="0"/>
                  <wp:docPr id="38" name="Obraz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45" cy="116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55726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65377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1237E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Tyczkowska, Paulina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F8518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2021.</w:t>
            </w:r>
          </w:p>
        </w:tc>
      </w:tr>
      <w:tr w:rsidR="007E7C9C" w14:paraId="08941921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C3166F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4070A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2E5F5B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0CF1B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Opowieści z trzepaka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A2A4A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Znak Emotikon,</w:t>
            </w:r>
          </w:p>
        </w:tc>
      </w:tr>
      <w:tr w:rsidR="007E7C9C" w14:paraId="39821C49" w14:textId="77777777">
        <w:tblPrEx>
          <w:tblCellMar>
            <w:top w:w="0" w:type="dxa"/>
            <w:bottom w:w="0" w:type="dxa"/>
          </w:tblCellMar>
        </w:tblPrEx>
        <w:trPr>
          <w:trHeight w:val="654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94B4C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E7C2BB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0F1945E" wp14:editId="2ED5B99C">
                  <wp:extent cx="891347" cy="1388552"/>
                  <wp:effectExtent l="0" t="0" r="4003" b="2098"/>
                  <wp:docPr id="39" name="Obraz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347" cy="138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265F9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65378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2F088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Kim,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Graci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667AC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5625C72E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83E221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86DC04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B338A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9054A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Ostatnia opadła gwiazda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0C4E5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Galeria Książki,</w:t>
            </w:r>
          </w:p>
        </w:tc>
      </w:tr>
      <w:tr w:rsidR="007E7C9C" w14:paraId="604C7535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57015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DA061E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83E58E2" wp14:editId="6AE4AD51">
                  <wp:extent cx="915753" cy="1209156"/>
                  <wp:effectExtent l="0" t="0" r="0" b="0"/>
                  <wp:docPr id="40" name="Obraz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53" cy="120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29A59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65380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C3340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Bergman, Mara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B0C39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46D9BC1E" w14:textId="77777777">
        <w:tblPrEx>
          <w:tblCellMar>
            <w:top w:w="0" w:type="dxa"/>
            <w:bottom w:w="0" w:type="dxa"/>
          </w:tblCellMar>
        </w:tblPrEx>
        <w:trPr>
          <w:trHeight w:val="115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396E08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3F2BC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806444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9343C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Pan bardzo Duży i Myszka bardzo Mała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9C9A5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Amber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E7C9C" w14:paraId="4F59CC2C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12B3C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41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887E57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1D9E6BF" wp14:editId="7F7623FF">
                  <wp:extent cx="875291" cy="1149748"/>
                  <wp:effectExtent l="0" t="0" r="1009" b="0"/>
                  <wp:docPr id="41" name="Obraz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291" cy="114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63924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65382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F0140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Reeves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Hubert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3DF12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0F7BF271" w14:textId="77777777">
        <w:tblPrEx>
          <w:tblCellMar>
            <w:top w:w="0" w:type="dxa"/>
            <w:bottom w:w="0" w:type="dxa"/>
          </w:tblCellMar>
        </w:tblPrEx>
        <w:trPr>
          <w:trHeight w:val="56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FA8DC0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1CC975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6944A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7B888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 co nam bioróżnorodność?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31259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Debit,</w:t>
            </w:r>
          </w:p>
        </w:tc>
      </w:tr>
      <w:tr w:rsidR="007E7C9C" w14:paraId="621580CF" w14:textId="77777777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1091B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B256CC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24FDC14" wp14:editId="7CBAE193">
                  <wp:extent cx="893606" cy="1136727"/>
                  <wp:effectExtent l="0" t="0" r="1744" b="6273"/>
                  <wp:docPr id="42" name="Obraz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606" cy="11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B890A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65387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910CA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Cholewińska-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Szkolik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Aniela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9F94A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7C1BA75F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FB785D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45740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82290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6DF47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Przyjaciele Tuptusia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489F8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Wilga,</w:t>
            </w:r>
          </w:p>
        </w:tc>
      </w:tr>
      <w:tr w:rsidR="007E7C9C" w14:paraId="7ADCABFD" w14:textId="77777777">
        <w:tblPrEx>
          <w:tblCellMar>
            <w:top w:w="0" w:type="dxa"/>
            <w:bottom w:w="0" w:type="dxa"/>
          </w:tblCellMar>
        </w:tblPrEx>
        <w:trPr>
          <w:trHeight w:val="57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F0D85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A8E3D0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86CBD6A" wp14:editId="6EAB4C78">
                  <wp:extent cx="944218" cy="1201110"/>
                  <wp:effectExtent l="0" t="0" r="8282" b="0"/>
                  <wp:docPr id="43" name="Obraz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18" cy="120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388AB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65389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2E548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Berner,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Rotraut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Susanne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6E05A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2020.</w:t>
            </w:r>
          </w:p>
        </w:tc>
      </w:tr>
      <w:tr w:rsidR="007E7C9C" w14:paraId="4D63E24F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BF098F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DEAE83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D978EF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013C2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Rok na ulicy Czereśniowej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6D47A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Dwie Siostry,</w:t>
            </w:r>
          </w:p>
        </w:tc>
      </w:tr>
      <w:tr w:rsidR="007E7C9C" w14:paraId="2CF92B89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EDD38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44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D8D249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CA183F1" wp14:editId="1B4F8134">
                  <wp:extent cx="971668" cy="1186635"/>
                  <wp:effectExtent l="0" t="0" r="0" b="0"/>
                  <wp:docPr id="44" name="Obraz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68" cy="118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08181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65391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9198A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Smerf, który bał się ciemności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9923A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2021.</w:t>
            </w:r>
          </w:p>
        </w:tc>
      </w:tr>
      <w:tr w:rsidR="007E7C9C" w14:paraId="5A08D55E" w14:textId="77777777">
        <w:tblPrEx>
          <w:tblCellMar>
            <w:top w:w="0" w:type="dxa"/>
            <w:bottom w:w="0" w:type="dxa"/>
          </w:tblCellMar>
        </w:tblPrEx>
        <w:trPr>
          <w:trHeight w:val="95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080241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4B6F8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14CF5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F2031B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6E142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Egmont Polska Sp. z o.o.,</w:t>
            </w:r>
          </w:p>
        </w:tc>
      </w:tr>
      <w:tr w:rsidR="007E7C9C" w14:paraId="0E273AF5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EE5AE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213A84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41C7AC3" wp14:editId="639E60A2">
                  <wp:extent cx="943916" cy="1274380"/>
                  <wp:effectExtent l="0" t="0" r="8584" b="1970"/>
                  <wp:docPr id="45" name="Obraz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916" cy="127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CE861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65393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FAD34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Roca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Elisenda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8944F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63200CD2" w14:textId="77777777">
        <w:tblPrEx>
          <w:tblCellMar>
            <w:top w:w="0" w:type="dxa"/>
            <w:bottom w:w="0" w:type="dxa"/>
          </w:tblCellMar>
        </w:tblPrEx>
        <w:trPr>
          <w:trHeight w:val="75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0D7537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5678E7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68F90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275E5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Strach ma wielkie oczy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5AD16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Debit,</w:t>
            </w:r>
          </w:p>
        </w:tc>
      </w:tr>
      <w:tr w:rsidR="007E7C9C" w14:paraId="703E1B76" w14:textId="77777777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98BB2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512329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DEDFFDE" wp14:editId="3E7DB965">
                  <wp:extent cx="904241" cy="1175159"/>
                  <wp:effectExtent l="0" t="0" r="0" b="5941"/>
                  <wp:docPr id="46" name="Obraz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1" cy="117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BE9AC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65394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43ED8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Janiszewski, Boguś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FC2C5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78328D77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B06280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BF79E1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B37B1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86E13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Sztuczna inteligencja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7B31C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Publicat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E7C9C" w14:paraId="2E7C38B9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6A021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DE3F7B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83E380C" wp14:editId="05F914D5">
                  <wp:extent cx="885038" cy="1257647"/>
                  <wp:effectExtent l="0" t="0" r="0" b="0"/>
                  <wp:docPr id="47" name="Obraz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038" cy="125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3654C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65395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605E3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Widmark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Martin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0C509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0926B774" w14:textId="77777777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98EDE4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EB381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D4AD25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031A9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Tajemnica dancingu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20DF6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Zakamarki,</w:t>
            </w:r>
          </w:p>
        </w:tc>
      </w:tr>
      <w:tr w:rsidR="007E7C9C" w14:paraId="2654C1DA" w14:textId="77777777">
        <w:tblPrEx>
          <w:tblCellMar>
            <w:top w:w="0" w:type="dxa"/>
            <w:bottom w:w="0" w:type="dxa"/>
          </w:tblCellMar>
        </w:tblPrEx>
        <w:trPr>
          <w:trHeight w:val="63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58929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48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FB8BB5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FA0D538" wp14:editId="182094C5">
                  <wp:extent cx="902009" cy="1165832"/>
                  <wp:effectExtent l="0" t="0" r="0" b="0"/>
                  <wp:docPr id="48" name="Obraz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09" cy="116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2B801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65396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DDA3F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Skwark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Dorota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E7D14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2138C5DB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9D83FE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DD58C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A48CCA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B9CC7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To właśnie Polki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E5DC1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Jedność,</w:t>
            </w:r>
          </w:p>
        </w:tc>
      </w:tr>
      <w:tr w:rsidR="007E7C9C" w14:paraId="445AB96D" w14:textId="77777777">
        <w:tblPrEx>
          <w:tblCellMar>
            <w:top w:w="0" w:type="dxa"/>
            <w:bottom w:w="0" w:type="dxa"/>
          </w:tblCellMar>
        </w:tblPrEx>
        <w:trPr>
          <w:trHeight w:val="1055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0B2D3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D160FB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4F811B9" wp14:editId="2BCCBCFA">
                  <wp:extent cx="825044" cy="1145761"/>
                  <wp:effectExtent l="0" t="0" r="0" b="0"/>
                  <wp:docPr id="49" name="Obraz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044" cy="114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824F2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65397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23806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Nymphius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Jutta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02E01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1AB6317D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886EED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145C4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240181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5A8E4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Topless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1005A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Dwukropek,</w:t>
            </w:r>
          </w:p>
        </w:tc>
      </w:tr>
      <w:tr w:rsidR="007E7C9C" w14:paraId="2F2D48A9" w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953D1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554312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87A8355" wp14:editId="3F0D3CC7">
                  <wp:extent cx="989463" cy="989463"/>
                  <wp:effectExtent l="0" t="0" r="1137" b="1137"/>
                  <wp:docPr id="50" name="Obraz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463" cy="98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FAC75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65399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BEC24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Reid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Camilla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2FFDE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3A6F393C" w14:textId="77777777">
        <w:tblPrEx>
          <w:tblCellMar>
            <w:top w:w="0" w:type="dxa"/>
            <w:bottom w:w="0" w:type="dxa"/>
          </w:tblCellMar>
        </w:tblPrEx>
        <w:trPr>
          <w:trHeight w:val="98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4953E2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23F2CC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2652F4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49221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Ulubiona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przytulanka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AEE40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Wilga - Grupa Wydawnicza Foksal,</w:t>
            </w:r>
          </w:p>
        </w:tc>
      </w:tr>
      <w:tr w:rsidR="007E7C9C" w14:paraId="3D37B851" w14:textId="77777777">
        <w:tblPrEx>
          <w:tblCellMar>
            <w:top w:w="0" w:type="dxa"/>
            <w:bottom w:w="0" w:type="dxa"/>
          </w:tblCellMar>
        </w:tblPrEx>
        <w:trPr>
          <w:trHeight w:val="805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F3985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2786B6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9E18385" wp14:editId="5B7F6E5D">
                  <wp:extent cx="988246" cy="988246"/>
                  <wp:effectExtent l="0" t="0" r="2354" b="2354"/>
                  <wp:docPr id="51" name="Obraz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46" cy="98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67D6C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65401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A8326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Reid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Camilla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A2F25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7C910CD1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A6C48F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CF6038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AAF5A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9EA8B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Urodziny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BB2BE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Wilga,</w:t>
            </w:r>
          </w:p>
        </w:tc>
      </w:tr>
      <w:tr w:rsidR="007E7C9C" w14:paraId="46A26B0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A5B97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52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C80648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B9D91A" wp14:editId="6ECA82D3">
                  <wp:extent cx="1003608" cy="984260"/>
                  <wp:effectExtent l="0" t="0" r="6042" b="6340"/>
                  <wp:docPr id="52" name="Obraz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608" cy="98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A5D70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65405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368CA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Wielka podróż pociągiem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BE67D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[2022].</w:t>
            </w:r>
          </w:p>
        </w:tc>
      </w:tr>
      <w:tr w:rsidR="007E7C9C" w14:paraId="709076F6" w14:textId="77777777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F1207E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787503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2DDBD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589D14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8EE26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Media Service Zawada sp. z o.o.,</w:t>
            </w:r>
          </w:p>
        </w:tc>
      </w:tr>
      <w:tr w:rsidR="007E7C9C" w14:paraId="0E6153C7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30AAA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0EFF03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A09C452" wp14:editId="13BD7EBE">
                  <wp:extent cx="913083" cy="1167798"/>
                  <wp:effectExtent l="0" t="0" r="1317" b="0"/>
                  <wp:docPr id="53" name="Obraz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83" cy="116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5A012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65408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EB717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Farinella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Matteo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6CA77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6D0E6707" w14:textId="77777777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D7C113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16D03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3DBCEC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856A6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Wycieczka po mózgu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4F9B8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Harperkids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E7C9C" w14:paraId="3133EFCE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93615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A32BB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7B409A6" wp14:editId="00E32237">
                  <wp:extent cx="878756" cy="1334301"/>
                  <wp:effectExtent l="0" t="0" r="0" b="0"/>
                  <wp:docPr id="54" name="Obraz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756" cy="133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48E78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65410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E71DB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Clare,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Cassandra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6B5F4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2020.</w:t>
            </w:r>
          </w:p>
        </w:tc>
      </w:tr>
      <w:tr w:rsidR="007E7C9C" w14:paraId="0137A519" w14:textId="77777777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837BB7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2DF911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B8D5F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F662C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Zaginiona Księga Bieli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38C05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We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Need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Ya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E7C9C" w14:paraId="4DAD10E0" w14:textId="77777777">
        <w:tblPrEx>
          <w:tblCellMar>
            <w:top w:w="0" w:type="dxa"/>
            <w:bottom w:w="0" w:type="dxa"/>
          </w:tblCellMar>
        </w:tblPrEx>
        <w:trPr>
          <w:trHeight w:val="130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C55B3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4A24FB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4A44397" wp14:editId="4CC1C6C1">
                  <wp:extent cx="841366" cy="1269937"/>
                  <wp:effectExtent l="0" t="0" r="0" b="6413"/>
                  <wp:docPr id="55" name="Obraz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66" cy="126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796CC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65420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4DEB1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 jak to się wyda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4106C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0AFDB6A5" w14:textId="7777777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6D3766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F2E54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518DA1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B36155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A9DFD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You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&amp;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Ya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E7C9C" w14:paraId="22348133" w14:textId="77777777">
        <w:tblPrEx>
          <w:tblCellMar>
            <w:top w:w="0" w:type="dxa"/>
            <w:bottom w:w="0" w:type="dxa"/>
          </w:tblCellMar>
        </w:tblPrEx>
        <w:trPr>
          <w:trHeight w:val="99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54828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56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1F48EF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0F2C9B8" wp14:editId="3D3173B5">
                  <wp:extent cx="926003" cy="1236543"/>
                  <wp:effectExtent l="0" t="0" r="7447" b="1707"/>
                  <wp:docPr id="56" name="Obraz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003" cy="123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3DC9E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65421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77449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Ambrożewski, Jacek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8E112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7ABCAE35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4D4350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1C4055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DCE8C7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DAE35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Ale odlot!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50AAF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Dwie siostry,</w:t>
            </w:r>
          </w:p>
        </w:tc>
      </w:tr>
      <w:tr w:rsidR="007E7C9C" w14:paraId="7EAF1A23" w14:textId="77777777">
        <w:tblPrEx>
          <w:tblCellMar>
            <w:top w:w="0" w:type="dxa"/>
            <w:bottom w:w="0" w:type="dxa"/>
          </w:tblCellMar>
        </w:tblPrEx>
        <w:trPr>
          <w:trHeight w:val="1025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74229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5FADBC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D30B4C1" wp14:editId="40932D53">
                  <wp:extent cx="910641" cy="1146465"/>
                  <wp:effectExtent l="0" t="0" r="3759" b="0"/>
                  <wp:docPr id="57" name="Obraz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641" cy="114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98C59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65423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E0DF7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Stanecka, Zofia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EA89A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207B6164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8AAE72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531D7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9E0DB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81C54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Basia i skarby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7A28C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HarperCollins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E7C9C" w14:paraId="04D61CDD" w14:textId="77777777">
        <w:tblPrEx>
          <w:tblCellMar>
            <w:top w:w="0" w:type="dxa"/>
            <w:bottom w:w="0" w:type="dxa"/>
          </w:tblCellMar>
        </w:tblPrEx>
        <w:trPr>
          <w:trHeight w:val="64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53FFE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8D6B89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93EA17E" wp14:editId="22C63E89">
                  <wp:extent cx="787316" cy="1051349"/>
                  <wp:effectExtent l="0" t="0" r="0" b="0"/>
                  <wp:docPr id="58" name="Obraz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16" cy="105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630AB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65425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9FAF5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Grabowski, Andrzej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160BF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5B523707" w14:textId="77777777">
        <w:tblPrEx>
          <w:tblCellMar>
            <w:top w:w="0" w:type="dxa"/>
            <w:bottom w:w="0" w:type="dxa"/>
          </w:tblCellMar>
        </w:tblPrEx>
        <w:trPr>
          <w:trHeight w:val="975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1DEFC0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836BB3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C7686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FDF27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Biuro Dzieci Znalezionych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4C9DE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Literatura,</w:t>
            </w:r>
          </w:p>
        </w:tc>
      </w:tr>
      <w:tr w:rsidR="007E7C9C" w14:paraId="76195D4C" w14:textId="77777777">
        <w:tblPrEx>
          <w:tblCellMar>
            <w:top w:w="0" w:type="dxa"/>
            <w:bottom w:w="0" w:type="dxa"/>
          </w:tblCellMar>
        </w:tblPrEx>
        <w:trPr>
          <w:trHeight w:val="81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15E36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C1DAC7" w14:textId="77777777" w:rsidR="002623B5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A59C67E" wp14:editId="51209681">
                  <wp:extent cx="1106433" cy="1106433"/>
                  <wp:effectExtent l="0" t="0" r="0" b="0"/>
                  <wp:docPr id="59" name="Obraz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33" cy="110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F307F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65429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8487F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Van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Genechten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Guido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5FBE6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074820F7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1D168F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F73FCB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57326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35633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Chce mi się kupę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2C586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7E7C9C" w14:paraId="64DA2599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256A6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60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6F3CD2" w14:textId="2D1FE1FE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771E9BC" wp14:editId="28A06A6F">
                  <wp:extent cx="817555" cy="1240403"/>
                  <wp:effectExtent l="0" t="0" r="1905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e45921f44fd4400c4027b6ea2ba8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73" cy="124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7D0AA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65431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0E4B4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Tan, Sue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Lynn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6B063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3F1DB756" w14:textId="77777777" w:rsidTr="005C580D">
        <w:tblPrEx>
          <w:tblCellMar>
            <w:top w:w="0" w:type="dxa"/>
            <w:bottom w:w="0" w:type="dxa"/>
          </w:tblCellMar>
        </w:tblPrEx>
        <w:trPr>
          <w:trHeight w:val="765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E15293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298BC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E3F183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50C7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Córka Bogini Księżyca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AC6EA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Kobiece,</w:t>
            </w:r>
          </w:p>
        </w:tc>
      </w:tr>
      <w:tr w:rsidR="007E7C9C" w14:paraId="1F24AAE4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0F40B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31E06E" w14:textId="078EB80D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9D7478" wp14:editId="28BD7719">
                  <wp:extent cx="938254" cy="1125905"/>
                  <wp:effectExtent l="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cc1fdc4a54a7142391baf4382072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63" cy="11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7BA7D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65437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E3A33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Desbordes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Astrid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F8B42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615A0129" w14:textId="77777777" w:rsidTr="005C580D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BCBB6D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6F3331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0BBC88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4CB68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Edzio i świąteczni goście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031C1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Wytwórnia,</w:t>
            </w:r>
          </w:p>
        </w:tc>
      </w:tr>
      <w:tr w:rsidR="007E7C9C" w14:paraId="095E7F7B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EB7B6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EAF643" w14:textId="009D3B60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0CDC0B" wp14:editId="76BB0AE0">
                  <wp:extent cx="962108" cy="962108"/>
                  <wp:effectExtent l="0" t="0" r="9525" b="9525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50991fc96eb89ea8d1aea5ea0870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167" cy="96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F6573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65438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7D6C0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Gdzie jest Bing?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A6B44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06F23A83" w14:textId="77777777" w:rsidTr="005C580D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4D3EF2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74724C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51CA24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C49CB9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BD304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Harperkids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- Harper Collins Polska,</w:t>
            </w:r>
          </w:p>
        </w:tc>
      </w:tr>
      <w:tr w:rsidR="007E7C9C" w14:paraId="40DAFB8A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BB6CD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4B1EE4" w14:textId="559F64B8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2215B6" wp14:editId="32FAABD9">
                  <wp:extent cx="962108" cy="962108"/>
                  <wp:effectExtent l="0" t="0" r="9525" b="9525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0609d1fd7db0db450c2c2e1bd85e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94" cy="96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ECDFC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65439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52A68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Stojicic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Magdalena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CC11F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343F811C" w14:textId="77777777" w:rsidTr="005C580D">
        <w:tblPrEx>
          <w:tblCellMar>
            <w:top w:w="0" w:type="dxa"/>
            <w:bottom w:w="0" w:type="dxa"/>
          </w:tblCellMar>
        </w:tblPrEx>
        <w:trPr>
          <w:trHeight w:val="44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F0B4CD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54E3E1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B70C8C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69409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Gdzie jest Bingo?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DF795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Harperkids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- Harper Collins Polska,</w:t>
            </w:r>
          </w:p>
        </w:tc>
      </w:tr>
      <w:tr w:rsidR="007E7C9C" w14:paraId="1EF3637F" w14:textId="77777777" w:rsidTr="005C580D">
        <w:tblPrEx>
          <w:tblCellMar>
            <w:top w:w="0" w:type="dxa"/>
            <w:bottom w:w="0" w:type="dxa"/>
          </w:tblCellMar>
        </w:tblPrEx>
        <w:trPr>
          <w:trHeight w:val="803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48DBF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2BC044" w14:textId="29F48771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B2A10A3" wp14:editId="6D1717AF">
                  <wp:extent cx="946205" cy="946205"/>
                  <wp:effectExtent l="0" t="0" r="6350" b="635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c48b90ccc6f0452db9037dbad46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421" cy="95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7BBE4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65440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3EB46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Gdzie jest jajo?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9AD53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25F0A8B8" w14:textId="77777777" w:rsidTr="005C580D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3CCCE9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8DF551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08E2D8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F337B5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AD004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HarperCollins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</w:t>
            </w:r>
          </w:p>
        </w:tc>
      </w:tr>
      <w:tr w:rsidR="007E7C9C" w14:paraId="17289CE2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85572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6DA233" w14:textId="0C570101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9B3D731" wp14:editId="0B385D11">
                  <wp:extent cx="1025718" cy="994102"/>
                  <wp:effectExtent l="0" t="0" r="3175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113df5d5e1f1c81500236f1a835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507" cy="100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F4645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65442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BACB2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George i jego dinozaury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0F833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[2022].</w:t>
            </w:r>
          </w:p>
        </w:tc>
      </w:tr>
      <w:tr w:rsidR="007E7C9C" w14:paraId="37B1860F" w14:textId="77777777" w:rsidTr="005C580D">
        <w:tblPrEx>
          <w:tblCellMar>
            <w:top w:w="0" w:type="dxa"/>
            <w:bottom w:w="0" w:type="dxa"/>
          </w:tblCellMar>
        </w:tblPrEx>
        <w:trPr>
          <w:trHeight w:val="37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1758C8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B5997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CE5064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EEC919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A5837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Media Service Zawada sp. z o.o.,</w:t>
            </w:r>
          </w:p>
        </w:tc>
      </w:tr>
      <w:tr w:rsidR="007E7C9C" w14:paraId="583157B1" w14:textId="77777777" w:rsidTr="005C580D">
        <w:tblPrEx>
          <w:tblCellMar>
            <w:top w:w="0" w:type="dxa"/>
            <w:bottom w:w="0" w:type="dxa"/>
          </w:tblCellMar>
        </w:tblPrEx>
        <w:trPr>
          <w:trHeight w:val="834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70C3C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1319A1" w14:textId="7E2FAF8F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C164E0D" wp14:editId="2276F135">
                  <wp:extent cx="770337" cy="1001864"/>
                  <wp:effectExtent l="0" t="0" r="0" b="8255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fcbd3254394b3b5c8ed87e032f48d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82" cy="101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CB371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65443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0E36A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Przewoźniak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Marcin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53FD8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5CD87969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FE0E9E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83C42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07DBD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8A77C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Goście, goście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2162C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7E7C9C" w14:paraId="67815B66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B6A5A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FE092E" w14:textId="6439590D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31819E7" wp14:editId="0716D7F7">
                  <wp:extent cx="747422" cy="1078558"/>
                  <wp:effectExtent l="0" t="0" r="0" b="762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b0808f6252c6f03700f22fe896e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93" cy="108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B2F9F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65444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2C1A7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Gość wigilijny i inne opowiadania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FF7D9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678B8BAB" w14:textId="77777777" w:rsidTr="005C580D">
        <w:tblPrEx>
          <w:tblCellMar>
            <w:top w:w="0" w:type="dxa"/>
            <w:bottom w:w="0" w:type="dxa"/>
          </w:tblCellMar>
        </w:tblPrEx>
        <w:trPr>
          <w:trHeight w:val="881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9C4094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665684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11DD3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6184D1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3111F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Księgarnia Wydawnictwo Skrzat Stanisław Porębski,</w:t>
            </w:r>
          </w:p>
        </w:tc>
      </w:tr>
      <w:tr w:rsidR="007E7C9C" w14:paraId="7B80FAA2" w14:textId="77777777" w:rsidTr="005C580D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7A15E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A6551F" w14:textId="415C519D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284627" wp14:editId="55849F25">
                  <wp:extent cx="729327" cy="1113183"/>
                  <wp:effectExtent l="0" t="0" r="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970010d003b8cba3eaa1d888def6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95" cy="112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1C4DD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65445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E236A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Milewska, Marta H.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5845F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7E7C9C" w14:paraId="0F0BB864" w14:textId="77777777" w:rsidTr="005C580D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1C0AE5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DAB85A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DF214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0C465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Gucio, Łobuz i afera z kotami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F304C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Tatarak,</w:t>
            </w:r>
          </w:p>
        </w:tc>
      </w:tr>
      <w:tr w:rsidR="007E7C9C" w14:paraId="6C64056C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AD833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69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906365" w14:textId="4C8A1920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61A83DF" wp14:editId="7DDB4BD5">
                  <wp:extent cx="731520" cy="1109871"/>
                  <wp:effectExtent l="0" t="0" r="0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3f8ed2a324bd13bce5cae46b383a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054" cy="112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42084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65446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44B64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Glasgow, Kathleen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10BE5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4924118D" w14:textId="77777777" w:rsidTr="005C580D">
        <w:tblPrEx>
          <w:tblCellMar>
            <w:top w:w="0" w:type="dxa"/>
            <w:bottom w:w="0" w:type="dxa"/>
          </w:tblCellMar>
        </w:tblPrEx>
        <w:trPr>
          <w:trHeight w:val="64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30E1F1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58AEF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3E3B5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763B6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lang w:val="en-US" w:eastAsia="pl-PL"/>
              </w:rPr>
              <w:t>How to make friends with the dark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D212B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Jaguar,</w:t>
            </w:r>
          </w:p>
        </w:tc>
      </w:tr>
      <w:tr w:rsidR="007E7C9C" w14:paraId="37E8F702" w14:textId="77777777" w:rsidTr="005C580D">
        <w:tblPrEx>
          <w:tblCellMar>
            <w:top w:w="0" w:type="dxa"/>
            <w:bottom w:w="0" w:type="dxa"/>
          </w:tblCellMar>
        </w:tblPrEx>
        <w:trPr>
          <w:trHeight w:val="121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C234B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6D89A1" w14:textId="2DFDFF25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EC4A09F" wp14:editId="21C544EC">
                  <wp:extent cx="731520" cy="1061170"/>
                  <wp:effectExtent l="0" t="0" r="0" b="5715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249511c57229fee8303537409bd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308" cy="106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45B8F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65447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D5762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Idą święta!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23A11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copyright 2022.</w:t>
            </w:r>
          </w:p>
        </w:tc>
      </w:tr>
      <w:tr w:rsidR="007E7C9C" w14:paraId="3D66B699" w14:textId="77777777" w:rsidTr="005C580D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58CBFC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966E99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1D945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D170C7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E0569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Skrzat,</w:t>
            </w:r>
          </w:p>
        </w:tc>
      </w:tr>
      <w:tr w:rsidR="007E7C9C" w14:paraId="77238D3F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77D9F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F165B2" w14:textId="4CFCF77E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E91C101" wp14:editId="1D7CAAFC">
                  <wp:extent cx="739471" cy="1043847"/>
                  <wp:effectExtent l="0" t="0" r="3810" b="4445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dd176598d6efd9563008307f9c4f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350" cy="105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D7216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65448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2927A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Jagiełło, Joanna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E4587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6256EDC5" w14:textId="77777777" w:rsidTr="005C580D">
        <w:tblPrEx>
          <w:tblCellMar>
            <w:top w:w="0" w:type="dxa"/>
            <w:bottom w:w="0" w:type="dxa"/>
          </w:tblCellMar>
        </w:tblPrEx>
        <w:trPr>
          <w:trHeight w:val="62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EEA200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C99412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42479C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C21A0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Inka i Filip i znikające bestsellery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6DE0D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Słowne Młode,</w:t>
            </w:r>
          </w:p>
        </w:tc>
      </w:tr>
      <w:tr w:rsidR="007E7C9C" w14:paraId="42AFB86B" w14:textId="77777777" w:rsidTr="005C580D">
        <w:tblPrEx>
          <w:tblCellMar>
            <w:top w:w="0" w:type="dxa"/>
            <w:bottom w:w="0" w:type="dxa"/>
          </w:tblCellMar>
        </w:tblPrEx>
        <w:trPr>
          <w:trHeight w:val="111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EC86B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F906C0" w14:textId="6345107F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0940F1D" wp14:editId="7F5B6B44">
                  <wp:extent cx="726628" cy="1025718"/>
                  <wp:effectExtent l="0" t="0" r="0" b="3175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67c87d1142881f493824858ccaeb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838" cy="103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84DFA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65450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84AC5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Perepeczko, Andrzej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D5231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5FB0DDFB" w14:textId="77777777" w:rsidTr="005C580D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42A7E7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302A41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D1B137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886E4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Jurek Poleszuk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FACDA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Literatura,</w:t>
            </w:r>
          </w:p>
        </w:tc>
      </w:tr>
      <w:tr w:rsidR="007E7C9C" w14:paraId="3504B9EE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40BD5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ABFC83" w14:textId="77BAE1E2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697EDA7" wp14:editId="3F9A01F0">
                  <wp:extent cx="747423" cy="996765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d36b63af40bde60b11296f821b7bf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730" cy="100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02DB8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65451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AC646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Leeuwen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Joke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van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95345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1F1A36E0" w14:textId="77777777" w:rsidTr="005C580D">
        <w:tblPrEx>
          <w:tblCellMar>
            <w:top w:w="0" w:type="dxa"/>
            <w:bottom w:w="0" w:type="dxa"/>
          </w:tblCellMar>
        </w:tblPrEx>
        <w:trPr>
          <w:trHeight w:val="71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5DA346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4D76AA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CE477A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E67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Kiedy tata zamienił się w krzak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CF3B1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Dwie Siostry,</w:t>
            </w:r>
          </w:p>
        </w:tc>
      </w:tr>
      <w:tr w:rsidR="007E7C9C" w14:paraId="3DC2A244" w14:textId="77777777" w:rsidTr="005C580D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B7E34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97D617" w14:textId="246D6029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07F350C" wp14:editId="2C85CF45">
                  <wp:extent cx="914400" cy="914400"/>
                  <wp:effectExtent l="0" t="0" r="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f9494a39634297fe03721539e2e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374" cy="91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FD176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65453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76DB1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Garralon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Claire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BF44E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6415332A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D7D075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651CD3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0FC277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A413B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Kot wie, czego chce!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952E1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Słowne Młode,</w:t>
            </w:r>
          </w:p>
        </w:tc>
      </w:tr>
      <w:tr w:rsidR="007E7C9C" w14:paraId="66C5F45D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58CF2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10503B" w14:textId="042D1C23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7C6697F" wp14:editId="4A60F1E8">
                  <wp:extent cx="826936" cy="1091793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c4988461a28e9da771bcec1c503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684" cy="1099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E2B65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65454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79BEF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Królestwo lwów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A096C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7E7C9C" w:rsidRPr="005C580D" w14:paraId="178C2C43" w14:textId="77777777" w:rsidTr="005C580D">
        <w:tblPrEx>
          <w:tblCellMar>
            <w:top w:w="0" w:type="dxa"/>
            <w:bottom w:w="0" w:type="dxa"/>
          </w:tblCellMar>
        </w:tblPrEx>
        <w:trPr>
          <w:trHeight w:val="42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3C6F1F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7FE23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16055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D6A3C8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5601B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lang w:val="en-US" w:eastAsia="pl-PL"/>
              </w:rPr>
              <w:t xml:space="preserve">Story House Egmont sp. z </w:t>
            </w:r>
            <w:proofErr w:type="spellStart"/>
            <w:r>
              <w:rPr>
                <w:rFonts w:eastAsia="Times New Roman" w:cs="Calibri"/>
                <w:color w:val="000000"/>
                <w:lang w:val="en-US" w:eastAsia="pl-PL"/>
              </w:rPr>
              <w:t>o.o.</w:t>
            </w:r>
            <w:proofErr w:type="spellEnd"/>
            <w:r>
              <w:rPr>
                <w:rFonts w:eastAsia="Times New Roman" w:cs="Calibri"/>
                <w:color w:val="000000"/>
                <w:lang w:val="en-US" w:eastAsia="pl-PL"/>
              </w:rPr>
              <w:t>,</w:t>
            </w:r>
          </w:p>
        </w:tc>
      </w:tr>
      <w:tr w:rsidR="007E7C9C" w14:paraId="0E740C0B" w14:textId="77777777" w:rsidTr="005C580D">
        <w:tblPrEx>
          <w:tblCellMar>
            <w:top w:w="0" w:type="dxa"/>
            <w:bottom w:w="0" w:type="dxa"/>
          </w:tblCellMar>
        </w:tblPrEx>
        <w:trPr>
          <w:trHeight w:val="61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8AC01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8CDBD" w14:textId="2D1B145F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AA18E53" wp14:editId="6CEF22E8">
                  <wp:extent cx="1009815" cy="1009815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d2e1f489e40ea58f7dd9366662c7b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25" cy="101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F97DF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65457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61357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Wierzbicka, Katarzyna (pisarka)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4C981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20726929" w14:textId="77777777" w:rsidTr="005C580D">
        <w:tblPrEx>
          <w:tblCellMar>
            <w:top w:w="0" w:type="dxa"/>
            <w:bottom w:w="0" w:type="dxa"/>
          </w:tblCellMar>
        </w:tblPrEx>
        <w:trPr>
          <w:trHeight w:val="83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FEB95F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1A2DE8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5FE032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28998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Maciuś i Leon chcą iść na plac zabaw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95E4A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7E7C9C" w14:paraId="458EFD56" w14:textId="77777777" w:rsidTr="005C580D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39191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848756" w14:textId="7822BD36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294D8AB" wp14:editId="1A34D6D7">
                  <wp:extent cx="1001864" cy="1001864"/>
                  <wp:effectExtent l="0" t="0" r="8255" b="8255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157d71764032f35c8b4fc7f7737ff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278" cy="100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48AB0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65458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D5517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Wierzbicka, Katarzyna (pisarka)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A3A8C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50F99678" w14:textId="77777777" w:rsidTr="005C580D">
        <w:tblPrEx>
          <w:tblCellMar>
            <w:top w:w="0" w:type="dxa"/>
            <w:bottom w:w="0" w:type="dxa"/>
          </w:tblCellMar>
        </w:tblPrEx>
        <w:trPr>
          <w:trHeight w:val="83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99AFAD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F534BF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F5665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64FBF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Maciuś i Leon nie chcą się razem bawić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23081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7E7C9C" w14:paraId="57D141CF" w14:textId="77777777" w:rsidTr="005C580D">
        <w:tblPrEx>
          <w:tblCellMar>
            <w:top w:w="0" w:type="dxa"/>
            <w:bottom w:w="0" w:type="dxa"/>
          </w:tblCellMar>
        </w:tblPrEx>
        <w:trPr>
          <w:trHeight w:val="69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0E643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78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277E07" w14:textId="6E19D237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9CD522A" wp14:editId="42B32832">
                  <wp:extent cx="938254" cy="938254"/>
                  <wp:effectExtent l="0" t="0" r="0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6867ea61f0030ed06d694dec089a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814" cy="94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1AA98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65459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E6C23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Wierzbicka, Katarzyna (pisarka)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B487F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44AA2609" w14:textId="77777777" w:rsidTr="005C580D">
        <w:tblPrEx>
          <w:tblCellMar>
            <w:top w:w="0" w:type="dxa"/>
            <w:bottom w:w="0" w:type="dxa"/>
          </w:tblCellMar>
        </w:tblPrEx>
        <w:trPr>
          <w:trHeight w:val="18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D680D6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19550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DFCBB9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9784D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Maciuś i Leon wspólnie czytają książkę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D0506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Zielona Sowa,</w:t>
            </w:r>
          </w:p>
        </w:tc>
      </w:tr>
      <w:tr w:rsidR="007E7C9C" w14:paraId="5AFA2FB6" w14:textId="77777777" w:rsidTr="005C580D">
        <w:tblPrEx>
          <w:tblCellMar>
            <w:top w:w="0" w:type="dxa"/>
            <w:bottom w:w="0" w:type="dxa"/>
          </w:tblCellMar>
        </w:tblPrEx>
        <w:trPr>
          <w:trHeight w:val="48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82093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A7D2E0" w14:textId="447B54A9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F1B07E4" wp14:editId="270A77FA">
                  <wp:extent cx="849594" cy="1232452"/>
                  <wp:effectExtent l="0" t="0" r="8255" b="635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5c41da643d649c3ff68172db9334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76" cy="1244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51C40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65460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DAF72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Magiczne święta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47364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copyright 2022.</w:t>
            </w:r>
          </w:p>
        </w:tc>
      </w:tr>
      <w:tr w:rsidR="007E7C9C" w14:paraId="1196849D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0544DD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2FB3C5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104C1B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4482D8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5C8CE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Skrzat,</w:t>
            </w:r>
          </w:p>
        </w:tc>
      </w:tr>
      <w:tr w:rsidR="007E7C9C" w14:paraId="64987DCD" w14:textId="77777777" w:rsidTr="005C580D">
        <w:tblPrEx>
          <w:tblCellMar>
            <w:top w:w="0" w:type="dxa"/>
            <w:bottom w:w="0" w:type="dxa"/>
          </w:tblCellMar>
        </w:tblPrEx>
        <w:trPr>
          <w:trHeight w:val="865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6A36E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C91AC7" w14:textId="092F66F2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37353CF" wp14:editId="18341C95">
                  <wp:extent cx="843252" cy="1317483"/>
                  <wp:effectExtent l="0" t="0" r="0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86f986a9b9ff7acb03a940dc510c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82" cy="133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151C7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65461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F292D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Lueddecke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Lisa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F935F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6564A8D1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1F1456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5C128A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40162C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9F47E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Miasto tułaczy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95A84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4YA,</w:t>
            </w:r>
          </w:p>
        </w:tc>
      </w:tr>
      <w:tr w:rsidR="007E7C9C" w14:paraId="2ABB6557" w14:textId="77777777" w:rsidTr="005C580D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AD46A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7C22C0" w14:textId="6CCE5F21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4C197A1" wp14:editId="5E462153">
                  <wp:extent cx="855076" cy="1240403"/>
                  <wp:effectExtent l="0" t="0" r="2540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f2c51d3663f2254bc1806eadd06f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992" cy="125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4DEE6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65464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09AC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Skåber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Linn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FF5DB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167E28C7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2B79FE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F3F8B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9A410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BE7A1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Młodość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5FCE6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Literackie,</w:t>
            </w:r>
          </w:p>
        </w:tc>
      </w:tr>
      <w:tr w:rsidR="007E7C9C" w14:paraId="00C1265D" w14:textId="77777777" w:rsidTr="005C580D">
        <w:tblPrEx>
          <w:tblCellMar>
            <w:top w:w="0" w:type="dxa"/>
            <w:bottom w:w="0" w:type="dxa"/>
          </w:tblCellMar>
        </w:tblPrEx>
        <w:trPr>
          <w:trHeight w:val="33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EF083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82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1B59CE" w14:textId="63ACA3FB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6681A92" wp14:editId="212AAB30">
                  <wp:extent cx="859579" cy="1240404"/>
                  <wp:effectExtent l="0" t="0" r="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dcca572b5bbac1edb3a6909415a1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193" cy="124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5131A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65467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EA450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Stadtmüller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Ewa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681A2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59C38D14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E9747C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268373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8DC648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FC7ED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Najpiękniejsze opowieści pod choinkę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99D66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Skrzat,</w:t>
            </w:r>
          </w:p>
        </w:tc>
      </w:tr>
      <w:tr w:rsidR="007E7C9C" w14:paraId="71D2F18C" w14:textId="77777777" w:rsidTr="005C580D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0819A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CDBA6B" w14:textId="6201574E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C69E53" wp14:editId="05E798AD">
                  <wp:extent cx="874643" cy="1115575"/>
                  <wp:effectExtent l="0" t="0" r="1905" b="889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7e4b0a57fc8a26cedc0e0d67e2e1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054" cy="112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757A0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65468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D7529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Kamińska, Monika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88EC0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</w:t>
            </w:r>
          </w:p>
        </w:tc>
      </w:tr>
      <w:tr w:rsidR="007E7C9C" w14:paraId="36A0055B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898C8F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E217CC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B7E2BF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829A1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Niedźwiadek idzie spać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5F5DD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Dwukropek</w:t>
            </w:r>
          </w:p>
        </w:tc>
      </w:tr>
      <w:tr w:rsidR="007E7C9C" w14:paraId="1AEEE14E" w14:textId="77777777" w:rsidTr="005C580D">
        <w:tblPrEx>
          <w:tblCellMar>
            <w:top w:w="0" w:type="dxa"/>
            <w:bottom w:w="0" w:type="dxa"/>
          </w:tblCellMar>
        </w:tblPrEx>
        <w:trPr>
          <w:trHeight w:val="53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FA3E6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383D00" w14:textId="061AE2F9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9761C27" wp14:editId="714884C8">
                  <wp:extent cx="914400" cy="1058846"/>
                  <wp:effectExtent l="0" t="0" r="0" b="825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0b9a7324151a8090d92820d7bd50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067" cy="106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88E51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65470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C9971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Tirado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Miriam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B74C1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285546EC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4623BC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D5B83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0801E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3E979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Niewidzialna nitka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4997E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Jedność,</w:t>
            </w:r>
          </w:p>
        </w:tc>
      </w:tr>
      <w:tr w:rsidR="007E7C9C" w14:paraId="6BEDF891" w14:textId="77777777" w:rsidTr="005C580D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8E829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346677" w14:textId="5AC0EE71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BB7DE3A" wp14:editId="75084EB8">
                  <wp:extent cx="804907" cy="1073427"/>
                  <wp:effectExtent l="0" t="0" r="0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3a5cd125841e9a1299bf2cbfa3bd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496" cy="108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4BE95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65472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4400E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Ryrych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Katarzyna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E47F2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0CC92F08" w14:textId="77777777" w:rsidTr="005C580D">
        <w:tblPrEx>
          <w:tblCellMar>
            <w:top w:w="0" w:type="dxa"/>
            <w:bottom w:w="0" w:type="dxa"/>
          </w:tblCellMar>
        </w:tblPrEx>
        <w:trPr>
          <w:trHeight w:val="983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65BBE1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E55B1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E5401A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D8F3B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 dzielnym Myszaku spod Mądrego Drzewa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0BB91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Czytelnia,</w:t>
            </w:r>
          </w:p>
        </w:tc>
      </w:tr>
      <w:tr w:rsidR="007E7C9C" w14:paraId="7FCDEF5F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1E00E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86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146958" w14:textId="64263941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0CB34D4" wp14:editId="58703821">
                  <wp:extent cx="1065475" cy="1041964"/>
                  <wp:effectExtent l="0" t="0" r="1905" b="6350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f9413f3618aea5cf7b21367e5e7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85" cy="104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1A11E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65473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2CFEC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 małym pingwinku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37769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[2022].</w:t>
            </w:r>
          </w:p>
        </w:tc>
      </w:tr>
      <w:tr w:rsidR="007E7C9C" w14:paraId="4E0D9F9C" w14:textId="77777777" w:rsidTr="005C580D">
        <w:tblPrEx>
          <w:tblCellMar>
            <w:top w:w="0" w:type="dxa"/>
            <w:bottom w:w="0" w:type="dxa"/>
          </w:tblCellMar>
        </w:tblPrEx>
        <w:trPr>
          <w:trHeight w:val="50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651244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7A6CD5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ADEEB7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AB92F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31AED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Media Service Zawada sp. z o.o.,</w:t>
            </w:r>
          </w:p>
        </w:tc>
      </w:tr>
      <w:tr w:rsidR="007E7C9C" w14:paraId="5675F389" w14:textId="77777777" w:rsidTr="005C580D">
        <w:tblPrEx>
          <w:tblCellMar>
            <w:top w:w="0" w:type="dxa"/>
            <w:bottom w:w="0" w:type="dxa"/>
          </w:tblCellMar>
        </w:tblPrEx>
        <w:trPr>
          <w:trHeight w:val="60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B1094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BDA7F5" w14:textId="396980D2" w:rsidR="002623B5" w:rsidRDefault="005C580D" w:rsidP="005C580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30D4562" wp14:editId="5053C997">
                  <wp:extent cx="1089328" cy="979441"/>
                  <wp:effectExtent l="0" t="0" r="0" b="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c87289fd11e252cd092b67fb0cb4bb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601" cy="98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E140A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65476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7996D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Wilson, Karma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9D7AA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</w:t>
            </w:r>
          </w:p>
        </w:tc>
      </w:tr>
      <w:tr w:rsidR="007E7C9C" w14:paraId="17FB456B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0CBD71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CC5664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1B18F7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997F0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Pan Miś jest głodny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AA9AA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Tekturka</w:t>
            </w:r>
          </w:p>
        </w:tc>
      </w:tr>
      <w:tr w:rsidR="007E7C9C" w14:paraId="425CD419" w14:textId="77777777" w:rsidTr="007E7C9C">
        <w:tblPrEx>
          <w:tblCellMar>
            <w:top w:w="0" w:type="dxa"/>
            <w:bottom w:w="0" w:type="dxa"/>
          </w:tblCellMar>
        </w:tblPrEx>
        <w:trPr>
          <w:trHeight w:val="46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A2EA6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07EED4" w14:textId="5B43D7D3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E9A5589" wp14:editId="6E1871C4">
                  <wp:extent cx="1065070" cy="962107"/>
                  <wp:effectExtent l="0" t="0" r="1905" b="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6b5746b74032f9399a376f52649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13" cy="96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61FA5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65477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CD550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Wilson, Karma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432E8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2E1CCB51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41A1DD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EB92DF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6E4AF5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3E599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Pan Miś nie może zasnąć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FFE5B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Tekturka,</w:t>
            </w:r>
          </w:p>
        </w:tc>
      </w:tr>
      <w:tr w:rsidR="007E7C9C" w14:paraId="0BE702AF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B0A57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98CB2" w14:textId="4D25031C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E00A51B" wp14:editId="156AA339">
                  <wp:extent cx="773008" cy="1097280"/>
                  <wp:effectExtent l="0" t="0" r="8255" b="762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58603aa7b4254c823b674e216e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543" cy="110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274BC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65480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93C7B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Szanecka-Żołdak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Maja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61CC4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2AFA189F" w14:textId="77777777" w:rsidTr="007E7C9C">
        <w:tblPrEx>
          <w:tblCellMar>
            <w:top w:w="0" w:type="dxa"/>
            <w:bottom w:w="0" w:type="dxa"/>
          </w:tblCellMar>
        </w:tblPrEx>
        <w:trPr>
          <w:trHeight w:val="5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5EB836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CDB1C8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2A080C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83654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Pieskie sprawy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Timona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i Lusi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D192D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Skrzat,</w:t>
            </w:r>
          </w:p>
        </w:tc>
      </w:tr>
      <w:tr w:rsidR="007E7C9C" w14:paraId="423D8C4D" w14:textId="77777777" w:rsidTr="007E7C9C">
        <w:tblPrEx>
          <w:tblCellMar>
            <w:top w:w="0" w:type="dxa"/>
            <w:bottom w:w="0" w:type="dxa"/>
          </w:tblCellMar>
        </w:tblPrEx>
        <w:trPr>
          <w:trHeight w:val="89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8F442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37904C" w14:textId="3E9E65AD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FE6EFF" wp14:editId="532BB49C">
                  <wp:extent cx="755373" cy="1022631"/>
                  <wp:effectExtent l="0" t="0" r="6985" b="635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7e148f0dfbd232ee6ca16ac1bcb2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55" cy="103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A7898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65481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54CD2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Tebo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5000D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7ABC8EF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3C4F65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BEC555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A54073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A624E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Piękna i brzydal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E2F42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Kultura Gniewu,</w:t>
            </w:r>
          </w:p>
        </w:tc>
      </w:tr>
      <w:tr w:rsidR="007E7C9C" w14:paraId="477871B9" w14:textId="77777777" w:rsidTr="007E7C9C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C6B3E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F007EC" w14:textId="5A7AAABF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BEBC190" wp14:editId="17C32D37">
                  <wp:extent cx="731212" cy="970059"/>
                  <wp:effectExtent l="0" t="0" r="0" b="1905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7e6937b9896a098192e05eec53f5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74" cy="98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6CB74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65482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BF469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Carboneill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Bénédicte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0463E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2022.</w:t>
            </w:r>
          </w:p>
        </w:tc>
      </w:tr>
      <w:tr w:rsidR="007E7C9C" w:rsidRPr="005C580D" w14:paraId="56C16F54" w14:textId="77777777" w:rsidTr="007E7C9C">
        <w:tblPrEx>
          <w:tblCellMar>
            <w:top w:w="0" w:type="dxa"/>
            <w:bottom w:w="0" w:type="dxa"/>
          </w:tblCellMar>
        </w:tblPrEx>
        <w:trPr>
          <w:trHeight w:val="833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AFAEE1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D4E46C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4BF8A5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8EC3F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Pióra łagodnego orła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015FB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lang w:val="en-US" w:eastAsia="pl-PL"/>
              </w:rPr>
              <w:t xml:space="preserve">Story House Egmont sp. z </w:t>
            </w:r>
            <w:proofErr w:type="spellStart"/>
            <w:r>
              <w:rPr>
                <w:rFonts w:eastAsia="Times New Roman" w:cs="Calibri"/>
                <w:color w:val="000000"/>
                <w:lang w:val="en-US" w:eastAsia="pl-PL"/>
              </w:rPr>
              <w:t>o.o</w:t>
            </w:r>
            <w:proofErr w:type="spellEnd"/>
            <w:r>
              <w:rPr>
                <w:rFonts w:eastAsia="Times New Roman" w:cs="Calibri"/>
                <w:color w:val="000000"/>
                <w:lang w:val="en-US" w:eastAsia="pl-PL"/>
              </w:rPr>
              <w:t>,</w:t>
            </w:r>
          </w:p>
        </w:tc>
      </w:tr>
      <w:tr w:rsidR="007E7C9C" w14:paraId="09D941A5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D8DBC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746191" w14:textId="774AB6B2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C1656F5" wp14:editId="63A6212B">
                  <wp:extent cx="715617" cy="1085741"/>
                  <wp:effectExtent l="0" t="0" r="8890" b="635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45eeff3e2f354d1e8903d0cc90f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410" cy="109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CFF6A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65485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37468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Leonard, M. G.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9A8B2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cop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. 2022.</w:t>
            </w:r>
          </w:p>
        </w:tc>
      </w:tr>
      <w:tr w:rsidR="007E7C9C" w14:paraId="2C4F1661" w14:textId="77777777" w:rsidTr="007E7C9C">
        <w:tblPrEx>
          <w:tblCellMar>
            <w:top w:w="0" w:type="dxa"/>
            <w:bottom w:w="0" w:type="dxa"/>
          </w:tblCellMar>
        </w:tblPrEx>
        <w:trPr>
          <w:trHeight w:val="11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B80EC3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1B350B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CEB78A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64337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Porwanie w Kalifornijskiej Komecie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16A89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Tekturka,</w:t>
            </w:r>
          </w:p>
        </w:tc>
      </w:tr>
      <w:tr w:rsidR="007E7C9C" w14:paraId="28F19BCE" w14:textId="77777777" w:rsidTr="007E7C9C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1A596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E5DB22" w14:textId="596E0BE8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3B3A556" wp14:editId="3C490C6A">
                  <wp:extent cx="718571" cy="1129085"/>
                  <wp:effectExtent l="0" t="0" r="5715" b="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9f9d5554cf2123a208540e4535dc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73" cy="113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1458B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65490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9CCC4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Lewis,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Caryl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56CC8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45FA108A" w14:textId="77777777" w:rsidTr="007E7C9C">
        <w:tblPrEx>
          <w:tblCellMar>
            <w:top w:w="0" w:type="dxa"/>
            <w:bottom w:w="0" w:type="dxa"/>
          </w:tblCellMar>
        </w:tblPrEx>
        <w:trPr>
          <w:trHeight w:val="134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F30760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6ECA0A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49A525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51492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Rośnij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70D07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Grupa Wydawnicza Foksal Sp. z o.o.,</w:t>
            </w:r>
          </w:p>
        </w:tc>
      </w:tr>
      <w:tr w:rsidR="007E7C9C" w14:paraId="4DCC1B20" w14:textId="77777777" w:rsidTr="007E7C9C">
        <w:tblPrEx>
          <w:tblCellMar>
            <w:top w:w="0" w:type="dxa"/>
            <w:bottom w:w="0" w:type="dxa"/>
          </w:tblCellMar>
        </w:tblPrEx>
        <w:trPr>
          <w:trHeight w:val="1262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59578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7F7DE7" w14:textId="1337D32D" w:rsidR="002623B5" w:rsidRDefault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1DCC4CB" wp14:editId="0D0449A2">
                  <wp:extent cx="898418" cy="1073426"/>
                  <wp:effectExtent l="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e143cd025790316955e17715160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733" cy="108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000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0DF90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65492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179A5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Davies,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Bryony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8823A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</w:t>
            </w:r>
          </w:p>
        </w:tc>
      </w:tr>
      <w:tr w:rsidR="007E7C9C" w14:paraId="33E3738B" w14:textId="77777777" w:rsidTr="007E7C9C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397E95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B9D971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D7B08C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9CC54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Samochody!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49D7A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Wydawnictwo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Papilon</w:t>
            </w:r>
            <w:proofErr w:type="spellEnd"/>
          </w:p>
        </w:tc>
      </w:tr>
      <w:tr w:rsidR="007E7C9C" w14:paraId="0048832B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D46CB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95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5BA4C9" w14:textId="5156A499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DBE985" wp14:editId="0ED30AEB">
                  <wp:extent cx="962108" cy="1270259"/>
                  <wp:effectExtent l="0" t="0" r="0" b="6350"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b9db07de5a371fdface4af89737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417" cy="127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CD99F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65493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98AF1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Zettwoch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Dan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82B43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5E15C606" w14:textId="77777777" w:rsidTr="007E7C9C">
        <w:tblPrEx>
          <w:tblCellMar>
            <w:top w:w="0" w:type="dxa"/>
            <w:bottom w:w="0" w:type="dxa"/>
          </w:tblCellMar>
        </w:tblPrEx>
        <w:trPr>
          <w:trHeight w:val="189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DCAC49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CA580B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A07909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501C5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Samochody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5C402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7E7C9C" w14:paraId="4B0EAFC7" w14:textId="77777777" w:rsidTr="007E7C9C">
        <w:tblPrEx>
          <w:tblCellMar>
            <w:top w:w="0" w:type="dxa"/>
            <w:bottom w:w="0" w:type="dxa"/>
          </w:tblCellMar>
        </w:tblPrEx>
        <w:trPr>
          <w:trHeight w:val="108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5AB45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C43CA0" w14:textId="5548F022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450EC50" wp14:editId="76A5E4D6">
                  <wp:extent cx="779228" cy="1175777"/>
                  <wp:effectExtent l="0" t="0" r="1905" b="5715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ab454afc37bc2f18bbc44f1614e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104" cy="118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569E9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65494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0FDAB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Czornyj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Maksymilian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470EC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796FF3FF" w14:textId="7777777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7A3AB7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2B34A8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8FD10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528B4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Sekret świąt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B6E4A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Frajda - Filia,</w:t>
            </w:r>
          </w:p>
        </w:tc>
      </w:tr>
      <w:tr w:rsidR="007E7C9C" w14:paraId="3A80D5B1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F0898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D8DEAD" w14:textId="0B7886E1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2E0BC6" wp14:editId="5B3E98CB">
                  <wp:extent cx="799854" cy="1129085"/>
                  <wp:effectExtent l="0" t="0" r="635" b="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2fc1ead4efc1d0e7600316ba0e1d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620" cy="114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E37C7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65495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2BF25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Bednarek, Justyna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FC1A1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1B1A7BFF" w14:textId="77777777" w:rsidTr="007E7C9C">
        <w:tblPrEx>
          <w:tblCellMar>
            <w:top w:w="0" w:type="dxa"/>
            <w:bottom w:w="0" w:type="dxa"/>
          </w:tblCellMar>
        </w:tblPrEx>
        <w:trPr>
          <w:trHeight w:val="576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92C721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EE4967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82DD8A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79F14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Sekretna historia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ludz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skarpetek.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99A8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Poradnia K,</w:t>
            </w:r>
          </w:p>
        </w:tc>
      </w:tr>
      <w:tr w:rsidR="007E7C9C" w14:paraId="1A1085BC" w14:textId="77777777" w:rsidTr="007E7C9C">
        <w:tblPrEx>
          <w:tblCellMar>
            <w:top w:w="0" w:type="dxa"/>
            <w:bottom w:w="0" w:type="dxa"/>
          </w:tblCellMar>
        </w:tblPrEx>
        <w:trPr>
          <w:trHeight w:val="82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13B3A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DF516D" w14:textId="44399CB3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02E94A5" wp14:editId="353D6C37">
                  <wp:extent cx="779228" cy="956956"/>
                  <wp:effectExtent l="0" t="0" r="1905" b="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a6d49e6c2c01ca5da3a03332521c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18" cy="96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439AF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65498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9BC8F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Smerf, który wszystko uważał za niesprawiedliwe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78CB0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© 2021.</w:t>
            </w:r>
          </w:p>
        </w:tc>
      </w:tr>
      <w:tr w:rsidR="007E7C9C" w14:paraId="43EEA7BF" w14:textId="77777777" w:rsidTr="007E7C9C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E742C2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F8CE9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194C19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891035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3F92C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Story House Egmont,</w:t>
            </w:r>
          </w:p>
        </w:tc>
      </w:tr>
      <w:tr w:rsidR="007E7C9C" w14:paraId="2A3853E9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A620D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473C90" w14:textId="341839EB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DE9768F" wp14:editId="77F2AE5E">
                  <wp:extent cx="842838" cy="1135461"/>
                  <wp:effectExtent l="0" t="0" r="0" b="762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85be74f1f2a3a3bdd8954989e8c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66" cy="114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EB335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65499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1D279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Jasiński, Maciej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855C7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:rsidRPr="005C580D" w14:paraId="2C4C3275" w14:textId="77777777" w:rsidTr="007E7C9C">
        <w:tblPrEx>
          <w:tblCellMar>
            <w:top w:w="0" w:type="dxa"/>
            <w:bottom w:w="0" w:type="dxa"/>
          </w:tblCellMar>
        </w:tblPrEx>
        <w:trPr>
          <w:trHeight w:val="69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F7EAF5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FDA6A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EE180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1B839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Smocza kraina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948F5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lang w:val="en-US" w:eastAsia="pl-PL"/>
              </w:rPr>
              <w:t xml:space="preserve">Story House Egmont sp. z </w:t>
            </w:r>
            <w:proofErr w:type="spellStart"/>
            <w:r>
              <w:rPr>
                <w:rFonts w:eastAsia="Times New Roman" w:cs="Calibri"/>
                <w:color w:val="000000"/>
                <w:lang w:val="en-US" w:eastAsia="pl-PL"/>
              </w:rPr>
              <w:t>o.o.</w:t>
            </w:r>
            <w:proofErr w:type="spellEnd"/>
            <w:r>
              <w:rPr>
                <w:rFonts w:eastAsia="Times New Roman" w:cs="Calibri"/>
                <w:color w:val="000000"/>
                <w:lang w:val="en-US" w:eastAsia="pl-PL"/>
              </w:rPr>
              <w:t>,</w:t>
            </w:r>
          </w:p>
        </w:tc>
      </w:tr>
      <w:tr w:rsidR="007E7C9C" w14:paraId="04AC537D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38864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100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84081E" w14:textId="3493AB70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F705972" wp14:editId="7BEFAB83">
                  <wp:extent cx="816788" cy="1232452"/>
                  <wp:effectExtent l="0" t="0" r="2540" b="6350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b4f3670e73629b376cbb5df9ef8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757" cy="123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3834D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65503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4F6FE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Gaarder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,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Jostein</w:t>
            </w:r>
            <w:proofErr w:type="spellEnd"/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849DF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640F2731" w14:textId="77777777" w:rsidTr="007E7C9C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0B9E93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CF6822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DACE6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2DD8A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Świat według Anny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DC78B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Czarna Owca,</w:t>
            </w:r>
          </w:p>
        </w:tc>
      </w:tr>
      <w:tr w:rsidR="007E7C9C" w14:paraId="2481E4C3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5F7D8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5FB87A" w14:textId="00E846C3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F7BB53" wp14:editId="12EF49A0">
                  <wp:extent cx="850789" cy="1227721"/>
                  <wp:effectExtent l="0" t="0" r="6985" b="0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124a4b3dc15b078be5d86bc4e5a5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083" cy="123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34F3A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65504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73B3D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Niemycki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Mariusz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C63F9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31555556" w14:textId="77777777" w:rsidTr="007E7C9C">
        <w:tblPrEx>
          <w:tblCellMar>
            <w:top w:w="0" w:type="dxa"/>
            <w:bottom w:w="0" w:type="dxa"/>
          </w:tblCellMar>
        </w:tblPrEx>
        <w:trPr>
          <w:trHeight w:val="61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31D812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3AEC1A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8078D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A7957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Święty Mikołaj wchodzi kominem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1D97C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Skrzat,</w:t>
            </w:r>
          </w:p>
        </w:tc>
      </w:tr>
      <w:tr w:rsidR="007E7C9C" w14:paraId="169B83A2" w14:textId="77777777" w:rsidTr="007E7C9C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B7911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4713AC" w14:textId="77B7DD86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E89AD94" wp14:editId="2D299DD3">
                  <wp:extent cx="866692" cy="1138373"/>
                  <wp:effectExtent l="0" t="0" r="0" b="508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2ff2ed29ecef603b0833abb2a4134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88" cy="114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CA9D4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65505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0086E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Łapiński, Krzysztof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45460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5CBDB77F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15AD93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B0C46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6C9C9C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C0CEA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Świnia Malwina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C5EA6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Agora Dla Dzieci,</w:t>
            </w:r>
          </w:p>
        </w:tc>
      </w:tr>
      <w:tr w:rsidR="007E7C9C" w14:paraId="3C047428" w14:textId="77777777" w:rsidTr="007E7C9C">
        <w:tblPrEx>
          <w:tblCellMar>
            <w:top w:w="0" w:type="dxa"/>
            <w:bottom w:w="0" w:type="dxa"/>
          </w:tblCellMar>
        </w:tblPrEx>
        <w:trPr>
          <w:trHeight w:val="125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3573C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lastRenderedPageBreak/>
              <w:t>103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A68D2E" w14:textId="1D6D103A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9B291F2" wp14:editId="7B8439A3">
                  <wp:extent cx="850790" cy="1106495"/>
                  <wp:effectExtent l="0" t="0" r="6985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003bb1f32b718b31413ead68dbe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66" cy="111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82DE1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65507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8E59D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Nożyńska-Demianiuk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Agnieszka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1A60E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770FB4BA" w14:textId="77777777" w:rsidTr="007E7C9C">
        <w:tblPrEx>
          <w:tblCellMar>
            <w:top w:w="0" w:type="dxa"/>
            <w:bottom w:w="0" w:type="dxa"/>
          </w:tblCellMar>
        </w:tblPrEx>
        <w:trPr>
          <w:trHeight w:val="16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E8EE23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0472C2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B33F3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8DDAE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Tuptuś i świąteczny cud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14B92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Ibis,</w:t>
            </w:r>
          </w:p>
        </w:tc>
      </w:tr>
      <w:tr w:rsidR="007E7C9C" w14:paraId="3F5C470A" w14:textId="77777777" w:rsidTr="007E7C9C">
        <w:tblPrEx>
          <w:tblCellMar>
            <w:top w:w="0" w:type="dxa"/>
            <w:bottom w:w="0" w:type="dxa"/>
          </w:tblCellMar>
        </w:tblPrEx>
        <w:trPr>
          <w:trHeight w:val="731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95402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CBDAE2" w14:textId="1EB9E5D6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F34C8CD" wp14:editId="39301FA3">
                  <wp:extent cx="834887" cy="1178537"/>
                  <wp:effectExtent l="0" t="0" r="3810" b="3175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6044445beb90fde1b3461564cf37bf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217" cy="118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98F67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65508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339EA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Mosco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Rosemary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593BEA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513CB7AB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1E2BF7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897AB2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34E1F2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CCCE3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Układ słoneczny :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10E56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7E7C9C" w14:paraId="180B6AB8" w14:textId="77777777" w:rsidTr="007E7C9C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5F0E8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BC2AED" w14:textId="2C04AA42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E1DED76" wp14:editId="6130E66C">
                  <wp:extent cx="811033" cy="1132774"/>
                  <wp:effectExtent l="0" t="0" r="8255" b="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7797164f6dd001df1cab7af45429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125" cy="113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C7AB8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65510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0D17D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Steward, C.R.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576D5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6EF2BA8D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09D7D5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A9C8B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84FE9F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290F2D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Utracona korona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37FD07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Dwukropek,</w:t>
            </w:r>
          </w:p>
        </w:tc>
      </w:tr>
      <w:tr w:rsidR="007E7C9C" w14:paraId="7AB68E14" w14:textId="77777777">
        <w:tblPrEx>
          <w:tblCellMar>
            <w:top w:w="0" w:type="dxa"/>
            <w:bottom w:w="0" w:type="dxa"/>
          </w:tblCellMar>
        </w:tblPrEx>
        <w:trPr>
          <w:trHeight w:val="12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EB983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3BBD38" w14:textId="6BB5F5CF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032CC3E" wp14:editId="38AE93AA">
                  <wp:extent cx="779090" cy="1155527"/>
                  <wp:effectExtent l="0" t="0" r="2540" b="6985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26151f93bf7ba98652c23abf8f64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44" cy="116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D6C039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65511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990B00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Tulińska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>, Adelina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47ACA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2D64087A" w14:textId="77777777" w:rsidTr="007E7C9C">
        <w:tblPrEx>
          <w:tblCellMar>
            <w:top w:w="0" w:type="dxa"/>
            <w:bottom w:w="0" w:type="dxa"/>
          </w:tblCellMar>
        </w:tblPrEx>
        <w:trPr>
          <w:trHeight w:val="404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7588B1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09D46D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27498A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3D1B3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 objęciach wroga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49A5A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Biblioteka,</w:t>
            </w:r>
          </w:p>
        </w:tc>
      </w:tr>
      <w:tr w:rsidR="007E7C9C" w14:paraId="098DDFF1" w14:textId="77777777" w:rsidTr="007E7C9C">
        <w:tblPrEx>
          <w:tblCellMar>
            <w:top w:w="0" w:type="dxa"/>
            <w:bottom w:w="0" w:type="dxa"/>
          </w:tblCellMar>
        </w:tblPrEx>
        <w:trPr>
          <w:trHeight w:val="1178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A5F4E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B03D4C" w14:textId="404163E5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5C922EE" wp14:editId="6EA16234">
                  <wp:extent cx="842897" cy="1049573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ef7495bd8fd1cfbfc1d268db1535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82" cy="105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2C5345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65512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833C8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Stanecka, Zofia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B70028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07052920" w14:textId="77777777" w:rsidTr="007E7C9C">
        <w:tblPrEx>
          <w:tblCellMar>
            <w:top w:w="0" w:type="dxa"/>
            <w:bottom w:w="0" w:type="dxa"/>
          </w:tblCellMar>
        </w:tblPrEx>
        <w:trPr>
          <w:trHeight w:val="378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D4D920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9A596B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6551EF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052586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Wiewiórka z lasu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7D6E82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Nasza Księgarnia,</w:t>
            </w:r>
          </w:p>
        </w:tc>
      </w:tr>
      <w:tr w:rsidR="007E7C9C" w14:paraId="56BB70B2" w14:textId="77777777">
        <w:tblPrEx>
          <w:tblCellMar>
            <w:top w:w="0" w:type="dxa"/>
            <w:bottom w:w="0" w:type="dxa"/>
          </w:tblCellMar>
        </w:tblPrEx>
        <w:trPr>
          <w:trHeight w:val="9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07776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7DA9C0" w14:textId="384625B8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A797CB2" wp14:editId="67C98026">
                  <wp:extent cx="778338" cy="1129085"/>
                  <wp:effectExtent l="0" t="0" r="3175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31598725b41e8cd06f76f54672b4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632" cy="113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E60F14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65515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DD547F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Grabowska, Aneta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FF6B1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copyright 2022.</w:t>
            </w:r>
          </w:p>
        </w:tc>
      </w:tr>
      <w:tr w:rsidR="007E7C9C" w14:paraId="3AEAC5E7" w14:textId="77777777" w:rsidTr="007E7C9C">
        <w:tblPrEx>
          <w:tblCellMar>
            <w:top w:w="0" w:type="dxa"/>
            <w:bottom w:w="0" w:type="dxa"/>
          </w:tblCellMar>
        </w:tblPrEx>
        <w:trPr>
          <w:trHeight w:val="592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DF50E0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2E9703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642ED2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651B3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Wigilijne opowieści czyli Dzieci ratują święta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D2AAA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Skrzat,</w:t>
            </w:r>
          </w:p>
        </w:tc>
      </w:tr>
      <w:tr w:rsidR="007E7C9C" w14:paraId="0C729FA1" w14:textId="77777777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B70FF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EBBFBC" w14:textId="0720960F" w:rsidR="002623B5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49A435B" wp14:editId="7FDAC766">
                  <wp:extent cx="782437" cy="1129086"/>
                  <wp:effectExtent l="0" t="0" r="0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8f09e03ac0e1104e31176c303013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57" cy="113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275CB3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65517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1C0ADB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Wróżki ratują Święta /</w:t>
            </w: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D94681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2022.</w:t>
            </w:r>
          </w:p>
        </w:tc>
      </w:tr>
      <w:tr w:rsidR="007E7C9C" w14:paraId="0A4A45BE" w14:textId="77777777" w:rsidTr="007E7C9C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629205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889BEF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D3230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F3791E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7A48DE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Wydawnictwo Skrzat,</w:t>
            </w:r>
          </w:p>
        </w:tc>
      </w:tr>
      <w:tr w:rsidR="007E7C9C" w14:paraId="4F07CCD7" w14:textId="77777777" w:rsidTr="007E7C9C">
        <w:tblPrEx>
          <w:tblCellMar>
            <w:top w:w="0" w:type="dxa"/>
            <w:bottom w:w="0" w:type="dxa"/>
          </w:tblCellMar>
        </w:tblPrEx>
        <w:trPr>
          <w:gridAfter w:val="1"/>
          <w:wAfter w:w="3827" w:type="dxa"/>
          <w:trHeight w:val="269"/>
        </w:trPr>
        <w:tc>
          <w:tcPr>
            <w:tcW w:w="4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623C60" w14:textId="77777777" w:rsidR="007E7C9C" w:rsidRDefault="007E7C9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193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30B1C" w14:textId="1D4040D8" w:rsidR="007E7C9C" w:rsidRDefault="007E7C9C" w:rsidP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3F14DFA" wp14:editId="7148CEE1">
                  <wp:extent cx="898001" cy="898001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34eb263bbf5521cf0d180a95264ec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52" cy="90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BE2203" w14:textId="77777777" w:rsidR="007E7C9C" w:rsidRDefault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65521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2BBC35" w14:textId="77777777" w:rsidR="007E7C9C" w:rsidRDefault="007E7C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 xml:space="preserve">Przygody Misia </w:t>
            </w: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Paddingtona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:</w:t>
            </w:r>
          </w:p>
        </w:tc>
      </w:tr>
      <w:tr w:rsidR="007E7C9C" w14:paraId="469A4F33" w14:textId="77777777" w:rsidTr="007E7C9C">
        <w:tblPrEx>
          <w:tblCellMar>
            <w:top w:w="0" w:type="dxa"/>
            <w:bottom w:w="0" w:type="dxa"/>
          </w:tblCellMar>
        </w:tblPrEx>
        <w:trPr>
          <w:trHeight w:val="917"/>
        </w:trPr>
        <w:tc>
          <w:tcPr>
            <w:tcW w:w="4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4A2793" w14:textId="77777777" w:rsidR="002623B5" w:rsidRDefault="002623B5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DD1995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2B2140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A76FF6" w14:textId="77777777" w:rsidR="002623B5" w:rsidRDefault="002623B5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8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7F16CC" w14:textId="77777777" w:rsidR="002623B5" w:rsidRDefault="00000000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l-PL"/>
              </w:rPr>
              <w:t>Harperkids</w:t>
            </w:r>
            <w:proofErr w:type="spellEnd"/>
            <w:r>
              <w:rPr>
                <w:rFonts w:eastAsia="Times New Roman" w:cs="Calibri"/>
                <w:color w:val="000000"/>
                <w:lang w:eastAsia="pl-PL"/>
              </w:rPr>
              <w:t xml:space="preserve"> - Harper Collins Polska,</w:t>
            </w:r>
          </w:p>
        </w:tc>
      </w:tr>
    </w:tbl>
    <w:p w14:paraId="28DD2F1F" w14:textId="77777777" w:rsidR="002623B5" w:rsidRDefault="002623B5"/>
    <w:sectPr w:rsidR="002623B5">
      <w:pgSz w:w="11906" w:h="16838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B4FB7" w14:textId="77777777" w:rsidR="003D0C27" w:rsidRDefault="003D0C27">
      <w:pPr>
        <w:spacing w:after="0" w:line="240" w:lineRule="auto"/>
      </w:pPr>
      <w:r>
        <w:separator/>
      </w:r>
    </w:p>
  </w:endnote>
  <w:endnote w:type="continuationSeparator" w:id="0">
    <w:p w14:paraId="422A4C1F" w14:textId="77777777" w:rsidR="003D0C27" w:rsidRDefault="003D0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17AA9" w14:textId="77777777" w:rsidR="003D0C27" w:rsidRDefault="003D0C2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D9338FE" w14:textId="77777777" w:rsidR="003D0C27" w:rsidRDefault="003D0C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623B5"/>
    <w:rsid w:val="002623B5"/>
    <w:rsid w:val="003D0C27"/>
    <w:rsid w:val="005C580D"/>
    <w:rsid w:val="007E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81CE1"/>
  <w15:docId w15:val="{F6C4F54B-30E6-4C8F-BDEC-0D461EC7D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563C1"/>
      <w:u w:val="single"/>
    </w:rPr>
  </w:style>
  <w:style w:type="character" w:styleId="UyteHipercze">
    <w:name w:val="FollowedHyperlink"/>
    <w:basedOn w:val="Domylnaczcionkaakapitu"/>
    <w:rPr>
      <w:color w:val="954F72"/>
      <w:u w:val="single"/>
    </w:rPr>
  </w:style>
  <w:style w:type="paragraph" w:customStyle="1" w:styleId="msonormal0">
    <w:name w:val="msonormal"/>
    <w:basedOn w:val="Normalny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3">
    <w:name w:val="xl6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customStyle="1" w:styleId="xl64">
    <w:name w:val="xl64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theme" Target="theme/theme1.xml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1341</Words>
  <Characters>8048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Krzemianowska</dc:creator>
  <dc:description/>
  <cp:lastModifiedBy>Joanna Krzemianowska</cp:lastModifiedBy>
  <cp:revision>2</cp:revision>
  <dcterms:created xsi:type="dcterms:W3CDTF">2022-10-28T13:29:00Z</dcterms:created>
  <dcterms:modified xsi:type="dcterms:W3CDTF">2022-10-28T13:29:00Z</dcterms:modified>
</cp:coreProperties>
</file>