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48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5"/>
        <w:gridCol w:w="2922"/>
        <w:gridCol w:w="1570"/>
        <w:gridCol w:w="2453"/>
        <w:gridCol w:w="3065"/>
      </w:tblGrid>
      <w:tr w:rsidR="00BA75A3" w14:paraId="7C6C61F8" w14:textId="77777777">
        <w:tblPrEx>
          <w:tblCellMar>
            <w:top w:w="0" w:type="dxa"/>
            <w:bottom w:w="0" w:type="dxa"/>
          </w:tblCellMar>
        </w:tblPrEx>
        <w:trPr>
          <w:trHeight w:val="423"/>
        </w:trPr>
        <w:tc>
          <w:tcPr>
            <w:tcW w:w="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562FB9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lp.</w:t>
            </w:r>
          </w:p>
        </w:tc>
        <w:tc>
          <w:tcPr>
            <w:tcW w:w="29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71B45C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20F355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Nr inwentarzowy</w:t>
            </w:r>
          </w:p>
        </w:tc>
        <w:tc>
          <w:tcPr>
            <w:tcW w:w="24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23C96B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Autor</w:t>
            </w:r>
          </w:p>
        </w:tc>
        <w:tc>
          <w:tcPr>
            <w:tcW w:w="30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F2B09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Rok wydania</w:t>
            </w:r>
          </w:p>
        </w:tc>
      </w:tr>
      <w:tr w:rsidR="00BA75A3" w14:paraId="6C60259F" w14:textId="77777777">
        <w:tblPrEx>
          <w:tblCellMar>
            <w:top w:w="0" w:type="dxa"/>
            <w:bottom w:w="0" w:type="dxa"/>
          </w:tblCellMar>
        </w:tblPrEx>
        <w:trPr>
          <w:trHeight w:val="413"/>
        </w:trPr>
        <w:tc>
          <w:tcPr>
            <w:tcW w:w="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F7693E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8D5CFF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356494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602F41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Tytuł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017E88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Wydawca</w:t>
            </w:r>
          </w:p>
        </w:tc>
      </w:tr>
      <w:tr w:rsidR="00BA75A3" w14:paraId="7B05FE1D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9030E2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B02C24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441799C" wp14:editId="4EE317D5">
                  <wp:extent cx="1007421" cy="1007421"/>
                  <wp:effectExtent l="0" t="0" r="2229" b="2229"/>
                  <wp:docPr id="1" name="Obraz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421" cy="1007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9A12FC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65530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D6FFFA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Przybyłek, Agata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26D6A9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BA75A3" w14:paraId="3A6296C4" w14:textId="77777777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F28DE1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39C795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AA669C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2F5372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24 dni do Gwiazdki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A14862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Zygzaki,</w:t>
            </w:r>
          </w:p>
        </w:tc>
      </w:tr>
      <w:tr w:rsidR="00BA75A3" w14:paraId="25C84580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3EBBC3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B60A85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9162F20" wp14:editId="631ADC47">
                  <wp:extent cx="999521" cy="1156478"/>
                  <wp:effectExtent l="0" t="0" r="0" b="5572"/>
                  <wp:docPr id="2" name="Obraz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521" cy="1156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BE72B3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65535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430376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Przewoźniak, Marcin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E895D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1A857E4B" w14:textId="77777777">
        <w:tblPrEx>
          <w:tblCellMar>
            <w:top w:w="0" w:type="dxa"/>
            <w:bottom w:w="0" w:type="dxa"/>
          </w:tblCellMar>
        </w:tblPrEx>
        <w:trPr>
          <w:trHeight w:val="70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1EF993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59271D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3E4B8B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E4DC53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Baśniowy atlas miejskich stworzeń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E54B44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Zielona Sowa,</w:t>
            </w:r>
          </w:p>
        </w:tc>
      </w:tr>
      <w:tr w:rsidR="00BA75A3" w14:paraId="4945D677" w14:textId="77777777">
        <w:tblPrEx>
          <w:tblCellMar>
            <w:top w:w="0" w:type="dxa"/>
            <w:bottom w:w="0" w:type="dxa"/>
          </w:tblCellMar>
        </w:tblPrEx>
        <w:trPr>
          <w:trHeight w:val="1027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4AD033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21FCE8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881812A" wp14:editId="3B44D4EA">
                  <wp:extent cx="970443" cy="1202938"/>
                  <wp:effectExtent l="0" t="0" r="1107" b="0"/>
                  <wp:docPr id="3" name="Obraz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443" cy="1202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F03BF5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65537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38DA28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Widmark, Martin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15F431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095266F7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4164D5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C5EB70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E5FA09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B5F6A6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Biblioteka Astrid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C40DC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Mamania,</w:t>
            </w:r>
          </w:p>
        </w:tc>
      </w:tr>
      <w:tr w:rsidR="00BA75A3" w14:paraId="3B865C21" w14:textId="77777777">
        <w:tblPrEx>
          <w:tblCellMar>
            <w:top w:w="0" w:type="dxa"/>
            <w:bottom w:w="0" w:type="dxa"/>
          </w:tblCellMar>
        </w:tblPrEx>
        <w:trPr>
          <w:trHeight w:val="969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44BE04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3A6058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AA8F8BC" wp14:editId="1F5B3B6F">
                  <wp:extent cx="983345" cy="1141143"/>
                  <wp:effectExtent l="0" t="0" r="7255" b="1857"/>
                  <wp:docPr id="4" name="Obraz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345" cy="114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8ECEFB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65538</w:t>
            </w:r>
          </w:p>
        </w:tc>
        <w:tc>
          <w:tcPr>
            <w:tcW w:w="245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A76A2B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Zimowe opowieści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A0DE8B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799334B4" w14:textId="77777777">
        <w:tblPrEx>
          <w:tblCellMar>
            <w:top w:w="0" w:type="dxa"/>
            <w:bottom w:w="0" w:type="dxa"/>
          </w:tblCellMar>
        </w:tblPrEx>
        <w:trPr>
          <w:trHeight w:val="6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892B77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554707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92A65E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054149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A65EE5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Harperkids,</w:t>
            </w:r>
          </w:p>
        </w:tc>
      </w:tr>
      <w:tr w:rsidR="00BA75A3" w14:paraId="7990B7A4" w14:textId="77777777">
        <w:tblPrEx>
          <w:tblCellMar>
            <w:top w:w="0" w:type="dxa"/>
            <w:bottom w:w="0" w:type="dxa"/>
          </w:tblCellMar>
        </w:tblPrEx>
        <w:trPr>
          <w:trHeight w:val="496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59E277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51B97C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A03E3D3" wp14:editId="5247C89A">
                  <wp:extent cx="978042" cy="1012661"/>
                  <wp:effectExtent l="0" t="0" r="0" b="0"/>
                  <wp:docPr id="5" name="Obraz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042" cy="1012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5A41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65541</w:t>
            </w:r>
          </w:p>
        </w:tc>
        <w:tc>
          <w:tcPr>
            <w:tcW w:w="245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B5ACC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Ciekawski George i szczeniaczki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B10EC7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5A4436AE" w14:textId="77777777">
        <w:tblPrEx>
          <w:tblCellMar>
            <w:top w:w="0" w:type="dxa"/>
            <w:bottom w:w="0" w:type="dxa"/>
          </w:tblCellMar>
        </w:tblPrEx>
        <w:trPr>
          <w:trHeight w:val="6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E1F621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AC2B06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FB799F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758693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B8AFFC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Modo,</w:t>
            </w:r>
          </w:p>
        </w:tc>
      </w:tr>
      <w:tr w:rsidR="00BA75A3" w14:paraId="4E0D1ED5" w14:textId="77777777">
        <w:tblPrEx>
          <w:tblCellMar>
            <w:top w:w="0" w:type="dxa"/>
            <w:bottom w:w="0" w:type="dxa"/>
          </w:tblCellMar>
        </w:tblPrEx>
        <w:trPr>
          <w:trHeight w:val="388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F28CC7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0F606C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6E7A991" wp14:editId="2060EF8D">
                  <wp:extent cx="1011765" cy="1098240"/>
                  <wp:effectExtent l="0" t="0" r="0" b="6660"/>
                  <wp:docPr id="6" name="Obraz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765" cy="109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F2D69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65543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1E4F84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Gellner, Dorota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DD68DF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2E436E7A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64B9D4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39DBCB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B1FC85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316B3C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Cukiernia pana Pączka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EBAC72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Bajka,</w:t>
            </w:r>
          </w:p>
        </w:tc>
      </w:tr>
      <w:tr w:rsidR="00BA75A3" w14:paraId="28CE983D" w14:textId="77777777">
        <w:tblPrEx>
          <w:tblCellMar>
            <w:top w:w="0" w:type="dxa"/>
            <w:bottom w:w="0" w:type="dxa"/>
          </w:tblCellMar>
        </w:tblPrEx>
        <w:trPr>
          <w:trHeight w:val="778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F208B9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458935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1D2BFD3" wp14:editId="4D15E60E">
                  <wp:extent cx="1012588" cy="1064517"/>
                  <wp:effectExtent l="0" t="0" r="0" b="2283"/>
                  <wp:docPr id="7" name="Obraz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588" cy="1064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AD9496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65544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2A32A2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Keller, Kasia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E53928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BA75A3" w14:paraId="57F7DCEB" w14:textId="77777777">
        <w:tblPrEx>
          <w:tblCellMar>
            <w:top w:w="0" w:type="dxa"/>
            <w:bottom w:w="0" w:type="dxa"/>
          </w:tblCellMar>
        </w:tblPrEx>
        <w:trPr>
          <w:trHeight w:val="752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B3146F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23A99D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2EA3DB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50EEC4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Czego nie lubi burza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E47F64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Zielona Sowa,</w:t>
            </w:r>
          </w:p>
        </w:tc>
      </w:tr>
      <w:tr w:rsidR="00BA75A3" w14:paraId="33455337" w14:textId="77777777">
        <w:tblPrEx>
          <w:tblCellMar>
            <w:top w:w="0" w:type="dxa"/>
            <w:bottom w:w="0" w:type="dxa"/>
          </w:tblCellMar>
        </w:tblPrEx>
        <w:trPr>
          <w:trHeight w:val="282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E3090C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8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DEFDDB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C279035" wp14:editId="74D43B62">
                  <wp:extent cx="1062980" cy="976085"/>
                  <wp:effectExtent l="0" t="0" r="3820" b="0"/>
                  <wp:docPr id="8" name="Obraz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80" cy="97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BD94FF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65545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09DDB1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Keller, Kasia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8AAE17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BA75A3" w14:paraId="1DD3282D" w14:textId="77777777">
        <w:tblPrEx>
          <w:tblCellMar>
            <w:top w:w="0" w:type="dxa"/>
            <w:bottom w:w="0" w:type="dxa"/>
          </w:tblCellMar>
        </w:tblPrEx>
        <w:trPr>
          <w:trHeight w:val="1276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963AED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5F56AF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8D6771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C63B3C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Czego nie lubi złość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DB36D4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Zielona Sowa,</w:t>
            </w:r>
          </w:p>
        </w:tc>
      </w:tr>
      <w:tr w:rsidR="00BA75A3" w14:paraId="264DBF01" w14:textId="77777777">
        <w:tblPrEx>
          <w:tblCellMar>
            <w:top w:w="0" w:type="dxa"/>
            <w:bottom w:w="0" w:type="dxa"/>
          </w:tblCellMar>
        </w:tblPrEx>
        <w:trPr>
          <w:trHeight w:val="924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B912E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9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17D9FF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CF721A8" wp14:editId="7FD2D1AA">
                  <wp:extent cx="959726" cy="1154539"/>
                  <wp:effectExtent l="0" t="0" r="0" b="7511"/>
                  <wp:docPr id="9" name="Obraz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726" cy="1154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130BEA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65547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BCE8A5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Guendelsberger, Erin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35FD94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79CB9121" w14:textId="77777777">
        <w:tblPrEx>
          <w:tblCellMar>
            <w:top w:w="0" w:type="dxa"/>
            <w:bottom w:w="0" w:type="dxa"/>
          </w:tblCellMar>
        </w:tblPrEx>
        <w:trPr>
          <w:trHeight w:val="706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A55199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3811F4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15A066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B72BF8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Czerwone saneczki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1E847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Świetlik,</w:t>
            </w:r>
          </w:p>
        </w:tc>
      </w:tr>
      <w:tr w:rsidR="00BA75A3" w14:paraId="32910F0C" w14:textId="77777777">
        <w:tblPrEx>
          <w:tblCellMar>
            <w:top w:w="0" w:type="dxa"/>
            <w:bottom w:w="0" w:type="dxa"/>
          </w:tblCellMar>
        </w:tblPrEx>
        <w:trPr>
          <w:trHeight w:val="589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8B9408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10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BA9FE5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5C26A55" wp14:editId="1E761739">
                  <wp:extent cx="944986" cy="1098770"/>
                  <wp:effectExtent l="0" t="0" r="7514" b="6130"/>
                  <wp:docPr id="10" name="Obraz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986" cy="109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94D561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65551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CAC521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Donaldson, Julia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F9432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© 2020.</w:t>
            </w:r>
          </w:p>
        </w:tc>
      </w:tr>
      <w:tr w:rsidR="00BA75A3" w14:paraId="61804258" w14:textId="77777777">
        <w:tblPrEx>
          <w:tblCellMar>
            <w:top w:w="0" w:type="dxa"/>
            <w:bottom w:w="0" w:type="dxa"/>
          </w:tblCellMar>
        </w:tblPrEx>
        <w:trPr>
          <w:trHeight w:val="98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FB12D5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0E3632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41D436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77075E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Dziecko Gruffalo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625C6B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Tekturka,</w:t>
            </w:r>
          </w:p>
        </w:tc>
      </w:tr>
      <w:tr w:rsidR="00BA75A3" w14:paraId="097CBE8A" w14:textId="77777777">
        <w:tblPrEx>
          <w:tblCellMar>
            <w:top w:w="0" w:type="dxa"/>
            <w:bottom w:w="0" w:type="dxa"/>
          </w:tblCellMar>
        </w:tblPrEx>
        <w:trPr>
          <w:trHeight w:val="713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7E2322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11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1677D0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3659F1A" wp14:editId="5C958787">
                  <wp:extent cx="914299" cy="1291434"/>
                  <wp:effectExtent l="0" t="0" r="101" b="3966"/>
                  <wp:docPr id="11" name="Obraz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299" cy="129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FF43B3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65556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D4FB66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Maleszka, Andrzej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BD5BEF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1D7213E4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A65807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8BB83F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28091A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F1F779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Geniusz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AFAC4E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Znak Emotikon,</w:t>
            </w:r>
          </w:p>
        </w:tc>
      </w:tr>
      <w:tr w:rsidR="00BA75A3" w14:paraId="3D437E9C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71C681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12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D910F0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F7D3323" wp14:editId="311FB18A">
                  <wp:extent cx="945462" cy="1231139"/>
                  <wp:effectExtent l="0" t="0" r="7038" b="7111"/>
                  <wp:docPr id="12" name="Obraz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462" cy="1231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6BAB5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65559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9A0971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Maternicka, Grażyna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691B27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BA75A3" w14:paraId="3BAE3C80" w14:textId="77777777">
        <w:tblPrEx>
          <w:tblCellMar>
            <w:top w:w="0" w:type="dxa"/>
            <w:bottom w:w="0" w:type="dxa"/>
          </w:tblCellMar>
        </w:tblPrEx>
        <w:trPr>
          <w:trHeight w:val="68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5CFF89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C414F1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644A27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7D8386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Grzyby naszych lasów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2B7EDA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Multico Oficyna Wydawnicza sp. z o.o.,</w:t>
            </w:r>
          </w:p>
        </w:tc>
      </w:tr>
      <w:tr w:rsidR="00BA75A3" w14:paraId="5B52C1CF" w14:textId="77777777">
        <w:tblPrEx>
          <w:tblCellMar>
            <w:top w:w="0" w:type="dxa"/>
            <w:bottom w:w="0" w:type="dxa"/>
          </w:tblCellMar>
        </w:tblPrEx>
        <w:trPr>
          <w:trHeight w:val="844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53C308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13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6DDD26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7EABD4C" wp14:editId="736CCEFE">
                  <wp:extent cx="870143" cy="1057183"/>
                  <wp:effectExtent l="0" t="0" r="6157" b="0"/>
                  <wp:docPr id="13" name="Obraz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143" cy="1057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C9F37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65560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8CFA9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Drago, Flavia Z.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77144F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BA75A3" w14:paraId="036EE129" w14:textId="77777777">
        <w:tblPrEx>
          <w:tblCellMar>
            <w:top w:w="0" w:type="dxa"/>
            <w:bottom w:w="0" w:type="dxa"/>
          </w:tblCellMar>
        </w:tblPrEx>
        <w:trPr>
          <w:trHeight w:val="35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E21B5D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40673F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C5B906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57EC8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Gustaw, nieśmiały duszek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1AC11B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Świetlik,</w:t>
            </w:r>
          </w:p>
        </w:tc>
      </w:tr>
      <w:tr w:rsidR="00BA75A3" w14:paraId="72D3A569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C085C9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14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D94A16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04DE3EE" wp14:editId="372DEC77">
                  <wp:extent cx="827138" cy="1161864"/>
                  <wp:effectExtent l="0" t="0" r="0" b="186"/>
                  <wp:docPr id="14" name="Obraz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138" cy="1161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FBEE34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65562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EE3448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Bąkiewicz, Grażyna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587D82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10B94C76" w14:textId="77777777">
        <w:tblPrEx>
          <w:tblCellMar>
            <w:top w:w="0" w:type="dxa"/>
            <w:bottom w:w="0" w:type="dxa"/>
          </w:tblCellMar>
        </w:tblPrEx>
        <w:trPr>
          <w:trHeight w:val="823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7DAE65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983F45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C00718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DCF311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Jak zdobyłeś koronę, Bolesławie Chrobry?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65BABB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Nasza Księgarnia,</w:t>
            </w:r>
          </w:p>
        </w:tc>
      </w:tr>
      <w:tr w:rsidR="00BA75A3" w14:paraId="6FE037A9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B70B02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15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2E11C9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7D5643F" wp14:editId="5073CEFB">
                  <wp:extent cx="855850" cy="1216170"/>
                  <wp:effectExtent l="0" t="0" r="1400" b="3030"/>
                  <wp:docPr id="15" name="Obraz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850" cy="121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6D1F7E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65563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5DE597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Smith, Alex T.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3D89E7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4E9F46F7" w14:textId="77777777">
        <w:tblPrEx>
          <w:tblCellMar>
            <w:top w:w="0" w:type="dxa"/>
            <w:bottom w:w="0" w:type="dxa"/>
          </w:tblCellMar>
        </w:tblPrEx>
        <w:trPr>
          <w:trHeight w:val="538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C438F2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C95AC8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AC6D59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EB95C4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Jak Zrzędus chciał zepsuć święta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DD875F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Grupa Wydawnictwo Kobiece,</w:t>
            </w:r>
          </w:p>
        </w:tc>
      </w:tr>
      <w:tr w:rsidR="00BA75A3" w14:paraId="4195E45F" w14:textId="77777777">
        <w:tblPrEx>
          <w:tblCellMar>
            <w:top w:w="0" w:type="dxa"/>
            <w:bottom w:w="0" w:type="dxa"/>
          </w:tblCellMar>
        </w:tblPrEx>
        <w:trPr>
          <w:trHeight w:val="648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724A85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16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A1B385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5D84409" wp14:editId="54B6C05F">
                  <wp:extent cx="995571" cy="1071292"/>
                  <wp:effectExtent l="0" t="0" r="0" b="0"/>
                  <wp:docPr id="16" name="Obraz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571" cy="1071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70E209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65564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9C62B1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Głowińska, Anita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82D79A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BA75A3" w14:paraId="0DA568D0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66D78C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67D0D4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C32CFB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A17C77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Jaka piękna zima!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30AE8E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Media Rodzina,</w:t>
            </w:r>
          </w:p>
        </w:tc>
      </w:tr>
      <w:tr w:rsidR="00BA75A3" w14:paraId="2A732599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B2A445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17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54A116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1FED1B6" wp14:editId="27BFD463">
                  <wp:extent cx="828958" cy="1170907"/>
                  <wp:effectExtent l="0" t="0" r="9242" b="0"/>
                  <wp:docPr id="17" name="Obraz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958" cy="1170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B4C7C5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65568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60B74B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Szymanowicz, Maciej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649349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2018.</w:t>
            </w:r>
          </w:p>
        </w:tc>
      </w:tr>
      <w:tr w:rsidR="00BA75A3" w14:paraId="623FC1FA" w14:textId="77777777">
        <w:tblPrEx>
          <w:tblCellMar>
            <w:top w:w="0" w:type="dxa"/>
            <w:bottom w:w="0" w:type="dxa"/>
          </w:tblCellMar>
        </w:tblPrEx>
        <w:trPr>
          <w:trHeight w:val="506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761C66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2C4946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03E291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1789E1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Krasnoludki :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112EDE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"Nasza Księgarnia",</w:t>
            </w:r>
          </w:p>
        </w:tc>
      </w:tr>
      <w:tr w:rsidR="00BA75A3" w14:paraId="609FF24D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019107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18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258107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543A653" wp14:editId="0F5065CB">
                  <wp:extent cx="814309" cy="1093146"/>
                  <wp:effectExtent l="0" t="0" r="4841" b="0"/>
                  <wp:docPr id="18" name="Obraz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09" cy="1093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D3A7F5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65570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DF479C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Bąkiewicz, Grażyna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CAEAD7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772D2C02" w14:textId="77777777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1F56A7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4C3DFB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F27CA8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A514E5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Kto tu rządzi? :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1F6331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Literatura,</w:t>
            </w:r>
          </w:p>
        </w:tc>
      </w:tr>
      <w:tr w:rsidR="00BA75A3" w14:paraId="76BBDE94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FE476F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19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0726CC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A5DD399" wp14:editId="1C8B4690">
                  <wp:extent cx="847365" cy="1137522"/>
                  <wp:effectExtent l="0" t="0" r="0" b="5478"/>
                  <wp:docPr id="19" name="Obraz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365" cy="1137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681FC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65571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98BE15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Cazenove, Christophe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C117D3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© 2022.</w:t>
            </w:r>
          </w:p>
        </w:tc>
      </w:tr>
      <w:tr w:rsidR="00BA75A3" w14:paraId="5DB7D525" w14:textId="77777777">
        <w:tblPrEx>
          <w:tblCellMar>
            <w:top w:w="0" w:type="dxa"/>
            <w:bottom w:w="0" w:type="dxa"/>
          </w:tblCellMar>
        </w:tblPrEx>
        <w:trPr>
          <w:trHeight w:val="179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56C74F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28D8C6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10EAD1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0D00F5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Kumpelki na zabój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EA9736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 w:eastAsia="pl-PL"/>
              </w:rPr>
            </w:pPr>
            <w:r>
              <w:rPr>
                <w:rFonts w:eastAsia="Times New Roman" w:cs="Calibri"/>
                <w:color w:val="000000"/>
                <w:lang w:val="en-US" w:eastAsia="pl-PL"/>
              </w:rPr>
              <w:t>Story House Egmont sp. z o.o.,</w:t>
            </w:r>
          </w:p>
        </w:tc>
      </w:tr>
      <w:tr w:rsidR="00BA75A3" w14:paraId="666171CA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78E72C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20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49710D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61EBBB6" wp14:editId="0413EDD8">
                  <wp:extent cx="823600" cy="1184111"/>
                  <wp:effectExtent l="0" t="0" r="0" b="0"/>
                  <wp:docPr id="20" name="Obraz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600" cy="1184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82F97B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65573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A9C3E4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Goscinny, Anne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CCE45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1D281242" w14:textId="77777777">
        <w:tblPrEx>
          <w:tblCellMar>
            <w:top w:w="0" w:type="dxa"/>
            <w:bottom w:w="0" w:type="dxa"/>
          </w:tblCellMar>
        </w:tblPrEx>
        <w:trPr>
          <w:trHeight w:val="488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574074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507577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B7091B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E53776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Lukrecja spełnia marzenia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8D7E03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Znak Emotikon,</w:t>
            </w:r>
          </w:p>
        </w:tc>
      </w:tr>
      <w:tr w:rsidR="00BA75A3" w14:paraId="3E09802C" w14:textId="77777777">
        <w:tblPrEx>
          <w:tblCellMar>
            <w:top w:w="0" w:type="dxa"/>
            <w:bottom w:w="0" w:type="dxa"/>
          </w:tblCellMar>
        </w:tblPrEx>
        <w:trPr>
          <w:trHeight w:val="526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51274C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21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5D66BA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B9817D7" wp14:editId="64D75890">
                  <wp:extent cx="901360" cy="1052858"/>
                  <wp:effectExtent l="0" t="0" r="0" b="0"/>
                  <wp:docPr id="21" name="Obraz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360" cy="1052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3AB86C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65574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C1F2AE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Orlińska, Zuzanna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87E93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</w:t>
            </w:r>
          </w:p>
        </w:tc>
      </w:tr>
      <w:tr w:rsidR="00BA75A3" w14:paraId="18DAEBE4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86F87F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F7D1D1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3902CF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2DAEC4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Ładna historia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9680E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Kropka</w:t>
            </w:r>
          </w:p>
        </w:tc>
      </w:tr>
      <w:tr w:rsidR="00BA75A3" w14:paraId="41E4DBE6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984D7E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22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E18F12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46D74C3" wp14:editId="66253E9F">
                  <wp:extent cx="846204" cy="1033418"/>
                  <wp:effectExtent l="0" t="0" r="0" b="0"/>
                  <wp:docPr id="22" name="Obraz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204" cy="1033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3A9D7F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65576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B909FE" w14:textId="77777777" w:rsidR="00BA75A3" w:rsidRDefault="00000000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color w:val="000000"/>
                <w:lang w:eastAsia="pl-PL"/>
              </w:rPr>
              <w:t>Sánchez Vegara, María Isabel</w:t>
            </w:r>
            <w:r>
              <w:rPr>
                <w:rFonts w:eastAsia="Times New Roman" w:cs="Calibri"/>
                <w:color w:val="000000"/>
                <w:rtl/>
                <w:lang w:eastAsia="pl-PL"/>
              </w:rPr>
              <w:t>‏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C154F4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4ABF1BF4" w14:textId="77777777">
        <w:tblPrEx>
          <w:tblCellMar>
            <w:top w:w="0" w:type="dxa"/>
            <w:bottom w:w="0" w:type="dxa"/>
          </w:tblCellMar>
        </w:tblPrEx>
        <w:trPr>
          <w:trHeight w:val="35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D4D66F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330591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6949B8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3DDA9B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Królowa Elżbieta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F84014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Euro-focus M. Tokarczyk,</w:t>
            </w:r>
          </w:p>
        </w:tc>
      </w:tr>
      <w:tr w:rsidR="00BA75A3" w14:paraId="10FDF1C1" w14:textId="77777777">
        <w:tblPrEx>
          <w:tblCellMar>
            <w:top w:w="0" w:type="dxa"/>
            <w:bottom w:w="0" w:type="dxa"/>
          </w:tblCellMar>
        </w:tblPrEx>
        <w:trPr>
          <w:trHeight w:val="1227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A02D91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23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00E9EB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DE0352D" wp14:editId="5D64C9E6">
                  <wp:extent cx="832689" cy="1256842"/>
                  <wp:effectExtent l="0" t="0" r="5511" b="458"/>
                  <wp:docPr id="23" name="Obraz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689" cy="1256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1AB8D6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65580</w:t>
            </w:r>
          </w:p>
        </w:tc>
        <w:tc>
          <w:tcPr>
            <w:tcW w:w="245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31A2C3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Miedziana rękawica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3DF573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6684A1F5" w14:textId="77777777">
        <w:tblPrEx>
          <w:tblCellMar>
            <w:top w:w="0" w:type="dxa"/>
            <w:bottom w:w="0" w:type="dxa"/>
          </w:tblCellMar>
        </w:tblPrEx>
        <w:trPr>
          <w:trHeight w:val="6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303CB2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9572B9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5EF900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834E03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54C132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Moondrive,</w:t>
            </w:r>
          </w:p>
        </w:tc>
      </w:tr>
      <w:tr w:rsidR="00BA75A3" w14:paraId="2460E4ED" w14:textId="77777777">
        <w:tblPrEx>
          <w:tblCellMar>
            <w:top w:w="0" w:type="dxa"/>
            <w:bottom w:w="0" w:type="dxa"/>
          </w:tblCellMar>
        </w:tblPrEx>
        <w:trPr>
          <w:trHeight w:val="376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462B85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24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0035ED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EA2727D" wp14:editId="390F21DE">
                  <wp:extent cx="847785" cy="1233379"/>
                  <wp:effectExtent l="0" t="0" r="9465" b="4871"/>
                  <wp:docPr id="24" name="Obraz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85" cy="1233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21B02B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65581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70511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Dab's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E4AA2B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© 2022.</w:t>
            </w:r>
          </w:p>
        </w:tc>
      </w:tr>
      <w:tr w:rsidR="00BA75A3" w14:paraId="7FB12534" w14:textId="77777777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3B1F81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3475AC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933136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D3A368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Miki podróżuje w czasie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30AEDC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 w:eastAsia="pl-PL"/>
              </w:rPr>
            </w:pPr>
            <w:r>
              <w:rPr>
                <w:rFonts w:eastAsia="Times New Roman" w:cs="Calibri"/>
                <w:color w:val="000000"/>
                <w:lang w:val="en-US" w:eastAsia="pl-PL"/>
              </w:rPr>
              <w:t>Story House Egmont sp. z o.o.,</w:t>
            </w:r>
          </w:p>
        </w:tc>
      </w:tr>
      <w:tr w:rsidR="00BA75A3" w14:paraId="60360E5C" w14:textId="77777777">
        <w:tblPrEx>
          <w:tblCellMar>
            <w:top w:w="0" w:type="dxa"/>
            <w:bottom w:w="0" w:type="dxa"/>
          </w:tblCellMar>
        </w:tblPrEx>
        <w:trPr>
          <w:trHeight w:val="1131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ED42B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25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242B16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4931040" wp14:editId="68E32F7B">
                  <wp:extent cx="950326" cy="1121164"/>
                  <wp:effectExtent l="0" t="0" r="2174" b="2786"/>
                  <wp:docPr id="25" name="Obraz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326" cy="112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95B9F8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65582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0C23C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Widzowska, Agata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C65EF8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628617BE" w14:textId="77777777">
        <w:tblPrEx>
          <w:tblCellMar>
            <w:top w:w="0" w:type="dxa"/>
            <w:bottom w:w="0" w:type="dxa"/>
          </w:tblCellMar>
        </w:tblPrEx>
        <w:trPr>
          <w:trHeight w:val="6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D1B717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69B4C3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487AA7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961C08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Mikołaj bez brody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BE1DB2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Zielona Sowa,</w:t>
            </w:r>
          </w:p>
        </w:tc>
      </w:tr>
      <w:tr w:rsidR="00BA75A3" w14:paraId="7472ECD5" w14:textId="77777777">
        <w:tblPrEx>
          <w:tblCellMar>
            <w:top w:w="0" w:type="dxa"/>
            <w:bottom w:w="0" w:type="dxa"/>
          </w:tblCellMar>
        </w:tblPrEx>
        <w:trPr>
          <w:trHeight w:val="929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49CB4F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26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097622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EA15F6B" wp14:editId="3FD66EA0">
                  <wp:extent cx="946093" cy="946093"/>
                  <wp:effectExtent l="0" t="0" r="6407" b="6407"/>
                  <wp:docPr id="26" name="Obraz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093" cy="946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05C76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65585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C0689B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Widzowska, Agata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79CB23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4A927559" w14:textId="77777777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F48F9A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35FA42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CEA4CC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94F276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Motek :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26763A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Wilga,</w:t>
            </w:r>
          </w:p>
        </w:tc>
      </w:tr>
      <w:tr w:rsidR="00BA75A3" w14:paraId="692A80D7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ACAED8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27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BC9AAA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05ED98D" wp14:editId="71CCBF80">
                  <wp:extent cx="878518" cy="999841"/>
                  <wp:effectExtent l="0" t="0" r="0" b="0"/>
                  <wp:docPr id="27" name="Obraz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518" cy="999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8651E3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65587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003B0C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Jäntti, Riikka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E5FD12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</w:t>
            </w:r>
          </w:p>
        </w:tc>
      </w:tr>
      <w:tr w:rsidR="00BA75A3" w14:paraId="4723266D" w14:textId="77777777">
        <w:tblPrEx>
          <w:tblCellMar>
            <w:top w:w="0" w:type="dxa"/>
            <w:bottom w:w="0" w:type="dxa"/>
          </w:tblCellMar>
        </w:tblPrEx>
        <w:trPr>
          <w:trHeight w:val="372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9DA820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479C4F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443D84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F8E158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Myszonek i Gwiazdka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E9D87E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Frajda</w:t>
            </w:r>
          </w:p>
        </w:tc>
      </w:tr>
      <w:tr w:rsidR="00BA75A3" w14:paraId="067F8766" w14:textId="77777777">
        <w:tblPrEx>
          <w:tblCellMar>
            <w:top w:w="0" w:type="dxa"/>
            <w:bottom w:w="0" w:type="dxa"/>
          </w:tblCellMar>
        </w:tblPrEx>
        <w:trPr>
          <w:trHeight w:val="875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85F678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28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4D2F62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6DB8410" wp14:editId="3E664FAD">
                  <wp:extent cx="864766" cy="992370"/>
                  <wp:effectExtent l="0" t="0" r="0" b="0"/>
                  <wp:docPr id="28" name="Obraz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766" cy="99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1FC1FA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65588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618BEE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Jäntti, Riikka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4209D2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BA75A3" w14:paraId="5232FA08" w14:textId="77777777">
        <w:tblPrEx>
          <w:tblCellMar>
            <w:top w:w="0" w:type="dxa"/>
            <w:bottom w:w="0" w:type="dxa"/>
          </w:tblCellMar>
        </w:tblPrEx>
        <w:trPr>
          <w:trHeight w:val="226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79F9D1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71B5BF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562CAB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FC4C26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Myszonek i trzaskający mróz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023834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Frajda,</w:t>
            </w:r>
          </w:p>
        </w:tc>
      </w:tr>
      <w:tr w:rsidR="00BA75A3" w14:paraId="2261A0F3" w14:textId="77777777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AEE844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29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1126A3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60B6EF8" wp14:editId="2FAD191B">
                  <wp:extent cx="764731" cy="1154265"/>
                  <wp:effectExtent l="0" t="0" r="0" b="7785"/>
                  <wp:docPr id="29" name="Obraz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731" cy="115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03FBF3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65590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E59715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Moss, Marcel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E1D97E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227C9C28" w14:textId="77777777">
        <w:tblPrEx>
          <w:tblCellMar>
            <w:top w:w="0" w:type="dxa"/>
            <w:bottom w:w="0" w:type="dxa"/>
          </w:tblCellMar>
        </w:tblPrEx>
        <w:trPr>
          <w:trHeight w:val="71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684C97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4F0D2E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B96CC4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8E4085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Nasz pierwszy rok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4DF354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Filia,</w:t>
            </w:r>
          </w:p>
        </w:tc>
      </w:tr>
      <w:tr w:rsidR="00BA75A3" w14:paraId="1ED56811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7F7EAE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30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2B8C03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EA8E1C6" wp14:editId="4FEA2EE9">
                  <wp:extent cx="790096" cy="1246711"/>
                  <wp:effectExtent l="0" t="0" r="0" b="0"/>
                  <wp:docPr id="30" name="Obraz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096" cy="1246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A72EC6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65591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BA3A0C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Quayle, Ruth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51A936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3F221430" w14:textId="77777777">
        <w:tblPrEx>
          <w:tblCellMar>
            <w:top w:w="0" w:type="dxa"/>
            <w:bottom w:w="0" w:type="dxa"/>
          </w:tblCellMar>
        </w:tblPrEx>
        <w:trPr>
          <w:trHeight w:val="742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0619EE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1DC3CA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ECC778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AD0B14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Natka i urodzinowa katastrofa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8ED8DA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Wilga,</w:t>
            </w:r>
          </w:p>
        </w:tc>
      </w:tr>
      <w:tr w:rsidR="00BA75A3" w14:paraId="2574FDDB" w14:textId="77777777">
        <w:tblPrEx>
          <w:tblCellMar>
            <w:top w:w="0" w:type="dxa"/>
            <w:bottom w:w="0" w:type="dxa"/>
          </w:tblCellMar>
        </w:tblPrEx>
        <w:trPr>
          <w:trHeight w:val="955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6D4BFB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31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08AE29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6169382" wp14:editId="0B25CD87">
                  <wp:extent cx="837041" cy="1032540"/>
                  <wp:effectExtent l="0" t="0" r="1159" b="0"/>
                  <wp:docPr id="31" name="Obraz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041" cy="103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0E036F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65592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A6771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Kaduji, Raahat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32946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BA75A3" w14:paraId="784AA976" w14:textId="77777777">
        <w:tblPrEx>
          <w:tblCellMar>
            <w:top w:w="0" w:type="dxa"/>
            <w:bottom w:w="0" w:type="dxa"/>
          </w:tblCellMar>
        </w:tblPrEx>
        <w:trPr>
          <w:trHeight w:val="557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3B6F89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329E5B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F1DCC0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AEADD6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Nie bój się mnie!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4F966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Amber,</w:t>
            </w:r>
          </w:p>
        </w:tc>
      </w:tr>
      <w:tr w:rsidR="00BA75A3" w14:paraId="7E8E075D" w14:textId="77777777">
        <w:tblPrEx>
          <w:tblCellMar>
            <w:top w:w="0" w:type="dxa"/>
            <w:bottom w:w="0" w:type="dxa"/>
          </w:tblCellMar>
        </w:tblPrEx>
        <w:trPr>
          <w:trHeight w:val="682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541A36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32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7E7DAF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44A6BB7" wp14:editId="761323BE">
                  <wp:extent cx="754617" cy="1097837"/>
                  <wp:effectExtent l="0" t="0" r="7383" b="7063"/>
                  <wp:docPr id="32" name="Obraz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617" cy="1097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A863EA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65595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0DCA78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Homer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1D3BDA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© 2022.</w:t>
            </w:r>
          </w:p>
        </w:tc>
      </w:tr>
      <w:tr w:rsidR="00BA75A3" w14:paraId="5D8DD4F9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BD6D94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2184BB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EDDC18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21364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Odyseja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2AEB32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SBM,</w:t>
            </w:r>
          </w:p>
        </w:tc>
      </w:tr>
      <w:tr w:rsidR="00BA75A3" w14:paraId="234BF521" w14:textId="77777777">
        <w:tblPrEx>
          <w:tblCellMar>
            <w:top w:w="0" w:type="dxa"/>
            <w:bottom w:w="0" w:type="dxa"/>
          </w:tblCellMar>
        </w:tblPrEx>
        <w:trPr>
          <w:trHeight w:val="1273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303F4F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33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F96DED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74F2F2D" wp14:editId="13D1B4A1">
                  <wp:extent cx="862151" cy="1063511"/>
                  <wp:effectExtent l="0" t="0" r="0" b="3289"/>
                  <wp:docPr id="33" name="Obraz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151" cy="1063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FAE7B9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65596</w:t>
            </w:r>
          </w:p>
        </w:tc>
        <w:tc>
          <w:tcPr>
            <w:tcW w:w="245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98A11C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Operacja płatki śniegu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69A782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© 2022.</w:t>
            </w:r>
          </w:p>
        </w:tc>
      </w:tr>
      <w:tr w:rsidR="00BA75A3" w14:paraId="414C435B" w14:textId="77777777">
        <w:tblPrEx>
          <w:tblCellMar>
            <w:top w:w="0" w:type="dxa"/>
            <w:bottom w:w="0" w:type="dxa"/>
          </w:tblCellMar>
        </w:tblPrEx>
        <w:trPr>
          <w:trHeight w:val="6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07B0BB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13C330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33C654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4C5FB4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005866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Media Rodzina,</w:t>
            </w:r>
          </w:p>
        </w:tc>
      </w:tr>
      <w:tr w:rsidR="00BA75A3" w14:paraId="2D86B8D0" w14:textId="77777777">
        <w:tblPrEx>
          <w:tblCellMar>
            <w:top w:w="0" w:type="dxa"/>
            <w:bottom w:w="0" w:type="dxa"/>
          </w:tblCellMar>
        </w:tblPrEx>
        <w:trPr>
          <w:trHeight w:val="1132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C0CF1B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34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D5F880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F0B51D0" wp14:editId="204E83CA">
                  <wp:extent cx="824935" cy="1252581"/>
                  <wp:effectExtent l="0" t="0" r="0" b="4719"/>
                  <wp:docPr id="34" name="Obraz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935" cy="1252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AB4175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65597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FB023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Lord, Emma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8FDFB9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11B9B717" w14:textId="77777777">
        <w:tblPrEx>
          <w:tblCellMar>
            <w:top w:w="0" w:type="dxa"/>
            <w:bottom w:w="0" w:type="dxa"/>
          </w:tblCellMar>
        </w:tblPrEx>
        <w:trPr>
          <w:trHeight w:val="202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6CE007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DB258F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3CE7EC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99FDB5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Pasujemy do siebie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A6F2B5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Young,</w:t>
            </w:r>
          </w:p>
        </w:tc>
      </w:tr>
      <w:tr w:rsidR="00BA75A3" w14:paraId="37BAC637" w14:textId="77777777">
        <w:tblPrEx>
          <w:tblCellMar>
            <w:top w:w="0" w:type="dxa"/>
            <w:bottom w:w="0" w:type="dxa"/>
          </w:tblCellMar>
        </w:tblPrEx>
        <w:trPr>
          <w:trHeight w:val="931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B19CB6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35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D5C429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F228D28" wp14:editId="6B8E413F">
                  <wp:extent cx="956087" cy="1150159"/>
                  <wp:effectExtent l="0" t="0" r="0" b="0"/>
                  <wp:docPr id="35" name="Obraz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087" cy="1150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D3551F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65598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758C9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Kinnear, Nicola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A00A6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1E83D932" w14:textId="77777777">
        <w:tblPrEx>
          <w:tblCellMar>
            <w:top w:w="0" w:type="dxa"/>
            <w:bottom w:w="0" w:type="dxa"/>
          </w:tblCellMar>
        </w:tblPrEx>
        <w:trPr>
          <w:trHeight w:val="428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52F9F2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4B7F7E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670905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D1F596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Pobaw się ze mną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C73D34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Amber,</w:t>
            </w:r>
          </w:p>
        </w:tc>
      </w:tr>
      <w:tr w:rsidR="00BA75A3" w14:paraId="3367E724" w14:textId="77777777">
        <w:tblPrEx>
          <w:tblCellMar>
            <w:top w:w="0" w:type="dxa"/>
            <w:bottom w:w="0" w:type="dxa"/>
          </w:tblCellMar>
        </w:tblPrEx>
        <w:trPr>
          <w:trHeight w:val="843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301CD2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36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CE6CF9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B6A08B2" wp14:editId="3DDC636A">
                  <wp:extent cx="919383" cy="919383"/>
                  <wp:effectExtent l="0" t="0" r="0" b="0"/>
                  <wp:docPr id="36" name="Obraz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383" cy="919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374747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65604</w:t>
            </w:r>
          </w:p>
        </w:tc>
        <w:tc>
          <w:tcPr>
            <w:tcW w:w="245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B638D3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Przygotowania do zimy.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AEBBCF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BA75A3" w14:paraId="2C8440C8" w14:textId="77777777">
        <w:tblPrEx>
          <w:tblCellMar>
            <w:top w:w="0" w:type="dxa"/>
            <w:bottom w:w="0" w:type="dxa"/>
          </w:tblCellMar>
        </w:tblPrEx>
        <w:trPr>
          <w:trHeight w:val="6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1B1C22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1305D8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D3D980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4BFFE2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A448A9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Zielona Sowa,</w:t>
            </w:r>
          </w:p>
        </w:tc>
      </w:tr>
      <w:tr w:rsidR="00BA75A3" w14:paraId="610B30F0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B5F3C6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37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55D8D6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ADEAFAD" wp14:editId="5C065557">
                  <wp:extent cx="909096" cy="1110218"/>
                  <wp:effectExtent l="0" t="0" r="5304" b="0"/>
                  <wp:docPr id="37" name="Obraz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096" cy="1110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6C3E6B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65607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A35CF3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Supeł, Barbara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319418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BA75A3" w14:paraId="6DBCAA84" w14:textId="77777777">
        <w:tblPrEx>
          <w:tblCellMar>
            <w:top w:w="0" w:type="dxa"/>
            <w:bottom w:w="0" w:type="dxa"/>
          </w:tblCellMar>
        </w:tblPrEx>
        <w:trPr>
          <w:trHeight w:val="52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614753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F9F059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868530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B049D7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Rodzina Pętelków czeka na święta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0DC148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Zielona Sowa,</w:t>
            </w:r>
          </w:p>
        </w:tc>
      </w:tr>
      <w:tr w:rsidR="00BA75A3" w14:paraId="0CC8E1C1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E66F1A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38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1410B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A04CE1B" wp14:editId="2563EA68">
                  <wp:extent cx="855823" cy="1245083"/>
                  <wp:effectExtent l="0" t="0" r="1427" b="0"/>
                  <wp:docPr id="38" name="Obraz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823" cy="1245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68FB92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65608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87C8D6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Rusinek, Michał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308772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4F0BD629" w14:textId="77777777">
        <w:tblPrEx>
          <w:tblCellMar>
            <w:top w:w="0" w:type="dxa"/>
            <w:bottom w:w="0" w:type="dxa"/>
          </w:tblCellMar>
        </w:tblPrEx>
        <w:trPr>
          <w:trHeight w:val="37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896B94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F0C4A9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B57491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45AB1A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Rodzinne rymowanki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C1E8C6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Trefl Books,</w:t>
            </w:r>
          </w:p>
        </w:tc>
      </w:tr>
      <w:tr w:rsidR="00BA75A3" w14:paraId="379741C9" w14:textId="77777777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23C1C2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39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CCE14E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524505B" wp14:editId="5D2B6BDA">
                  <wp:extent cx="835981" cy="1180819"/>
                  <wp:effectExtent l="0" t="0" r="2219" b="281"/>
                  <wp:docPr id="39" name="Obraz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981" cy="1180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EC3F28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65609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3FC8DB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Liput, Przemysław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0965E8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[2022].</w:t>
            </w:r>
          </w:p>
        </w:tc>
      </w:tr>
      <w:tr w:rsidR="00BA75A3" w14:paraId="44906248" w14:textId="77777777">
        <w:tblPrEx>
          <w:tblCellMar>
            <w:top w:w="0" w:type="dxa"/>
            <w:bottom w:w="0" w:type="dxa"/>
          </w:tblCellMar>
        </w:tblPrEx>
        <w:trPr>
          <w:trHeight w:val="236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C380F4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36EEAD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6F3B1E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3BA054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Rok w przedszkolu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82735C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Nasza Księgarnia,</w:t>
            </w:r>
          </w:p>
        </w:tc>
      </w:tr>
      <w:tr w:rsidR="00BA75A3" w14:paraId="4298412A" w14:textId="77777777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173BD2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40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5ED510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5D57E42" wp14:editId="4A5991AD">
                  <wp:extent cx="835249" cy="1309201"/>
                  <wp:effectExtent l="0" t="0" r="2951" b="5249"/>
                  <wp:docPr id="40" name="Obraz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249" cy="1309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207E55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65610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9B7392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Dahlgren, Helena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AD9774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</w:t>
            </w:r>
          </w:p>
        </w:tc>
      </w:tr>
      <w:tr w:rsidR="00BA75A3" w14:paraId="6175BD6B" w14:textId="77777777">
        <w:tblPrEx>
          <w:tblCellMar>
            <w:top w:w="0" w:type="dxa"/>
            <w:bottom w:w="0" w:type="dxa"/>
          </w:tblCellMar>
        </w:tblPrEx>
        <w:trPr>
          <w:trHeight w:val="235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08C431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5B8721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5BFC71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F053D8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Kamienny Krąg/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CD424F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Znak emotikon,</w:t>
            </w:r>
          </w:p>
        </w:tc>
      </w:tr>
      <w:tr w:rsidR="00BA75A3" w14:paraId="084C46DA" w14:textId="77777777">
        <w:tblPrEx>
          <w:tblCellMar>
            <w:top w:w="0" w:type="dxa"/>
            <w:bottom w:w="0" w:type="dxa"/>
          </w:tblCellMar>
        </w:tblPrEx>
        <w:trPr>
          <w:trHeight w:val="249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F0A136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41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6591AC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93682AC" wp14:editId="6B3FDEBE">
                  <wp:extent cx="898599" cy="1086142"/>
                  <wp:effectExtent l="0" t="0" r="0" b="0"/>
                  <wp:docPr id="41" name="Obraz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599" cy="1086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925377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65612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98F039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Porazińska, Janina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447514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48AFDD30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46D0B7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C1ED2C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B49204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5285E9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Szewczyk Dratewka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E8090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Nasza Księgarnia,</w:t>
            </w:r>
          </w:p>
        </w:tc>
      </w:tr>
      <w:tr w:rsidR="00BA75A3" w14:paraId="21711358" w14:textId="77777777">
        <w:tblPrEx>
          <w:tblCellMar>
            <w:top w:w="0" w:type="dxa"/>
            <w:bottom w:w="0" w:type="dxa"/>
          </w:tblCellMar>
        </w:tblPrEx>
        <w:trPr>
          <w:trHeight w:val="99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C54D63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42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36855D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C510C33" wp14:editId="1C4DA6AB">
                  <wp:extent cx="898599" cy="1086142"/>
                  <wp:effectExtent l="0" t="0" r="0" b="0"/>
                  <wp:docPr id="42" name="Obraz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599" cy="1086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A715AF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65613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F78655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Porazińska, Janina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E947B7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20BA9D6D" w14:textId="77777777">
        <w:tblPrEx>
          <w:tblCellMar>
            <w:top w:w="0" w:type="dxa"/>
            <w:bottom w:w="0" w:type="dxa"/>
          </w:tblCellMar>
        </w:tblPrEx>
        <w:trPr>
          <w:trHeight w:val="35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FFE4F9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FFDB4E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8D17AD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D2279C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Szewczyk Dratewka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464465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Nasza Księgarnia,</w:t>
            </w:r>
          </w:p>
        </w:tc>
      </w:tr>
      <w:tr w:rsidR="00BA75A3" w14:paraId="0A795E38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36240F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43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121589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9FFB30E" wp14:editId="1184FE20">
                  <wp:extent cx="898599" cy="1086142"/>
                  <wp:effectExtent l="0" t="0" r="0" b="0"/>
                  <wp:docPr id="43" name="Obraz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599" cy="1086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D10A8C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65614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8E9EA2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Porazińska, Janina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689DC5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14D0F59B" w14:textId="77777777">
        <w:tblPrEx>
          <w:tblCellMar>
            <w:top w:w="0" w:type="dxa"/>
            <w:bottom w:w="0" w:type="dxa"/>
          </w:tblCellMar>
        </w:tblPrEx>
        <w:trPr>
          <w:trHeight w:val="6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20410A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6C0D67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4AEA22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04D94C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Szewczyk Dratewka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10DBE7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Nasza Księgarnia,</w:t>
            </w:r>
          </w:p>
        </w:tc>
      </w:tr>
      <w:tr w:rsidR="00BA75A3" w14:paraId="5D96B599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6AE6C5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44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23D488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615C387" wp14:editId="7BFAEAD4">
                  <wp:extent cx="898599" cy="1086142"/>
                  <wp:effectExtent l="0" t="0" r="0" b="0"/>
                  <wp:docPr id="44" name="Obraz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599" cy="1086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9D2B65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65615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9667D5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Porazińska, Janina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1A1B51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381B60E2" w14:textId="77777777">
        <w:tblPrEx>
          <w:tblCellMar>
            <w:top w:w="0" w:type="dxa"/>
            <w:bottom w:w="0" w:type="dxa"/>
          </w:tblCellMar>
        </w:tblPrEx>
        <w:trPr>
          <w:trHeight w:val="162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C1957E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91024E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1223CE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F47BE4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Szewczyk Dratewka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419C7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Nasza Księgarnia,</w:t>
            </w:r>
          </w:p>
        </w:tc>
      </w:tr>
      <w:tr w:rsidR="00BA75A3" w14:paraId="014A495A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60A309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45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5B3715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40FD095" wp14:editId="4DC1D0D9">
                  <wp:extent cx="898599" cy="1086142"/>
                  <wp:effectExtent l="0" t="0" r="0" b="0"/>
                  <wp:docPr id="45" name="Obraz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599" cy="1086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5CFDE9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65616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85D95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Porazińska, Janina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EED41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213DC64D" w14:textId="77777777">
        <w:tblPrEx>
          <w:tblCellMar>
            <w:top w:w="0" w:type="dxa"/>
            <w:bottom w:w="0" w:type="dxa"/>
          </w:tblCellMar>
        </w:tblPrEx>
        <w:trPr>
          <w:trHeight w:val="6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ECA584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9665B0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C7E0C5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06E73A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Szewczyk Dratewka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E195D5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Nasza Księgarnia,</w:t>
            </w:r>
          </w:p>
        </w:tc>
      </w:tr>
      <w:tr w:rsidR="00BA75A3" w14:paraId="7D0915B2" w14:textId="77777777">
        <w:tblPrEx>
          <w:tblCellMar>
            <w:top w:w="0" w:type="dxa"/>
            <w:bottom w:w="0" w:type="dxa"/>
          </w:tblCellMar>
        </w:tblPrEx>
        <w:trPr>
          <w:trHeight w:val="775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ED3B1B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46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01716B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F76042E" wp14:editId="0D8B090B">
                  <wp:extent cx="1117552" cy="947153"/>
                  <wp:effectExtent l="0" t="0" r="6398" b="5347"/>
                  <wp:docPr id="46" name="Obraz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52" cy="947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690451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65617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D7676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Braun, Dieter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A5A072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4FD7E2E0" w14:textId="77777777">
        <w:tblPrEx>
          <w:tblCellMar>
            <w:top w:w="0" w:type="dxa"/>
            <w:bottom w:w="0" w:type="dxa"/>
          </w:tblCellMar>
        </w:tblPrEx>
        <w:trPr>
          <w:trHeight w:val="6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923729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5B1681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7B414F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85438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Świat gór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7B4A22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Kropka,</w:t>
            </w:r>
          </w:p>
        </w:tc>
      </w:tr>
      <w:tr w:rsidR="00BA75A3" w14:paraId="220CF24A" w14:textId="77777777">
        <w:tblPrEx>
          <w:tblCellMar>
            <w:top w:w="0" w:type="dxa"/>
            <w:bottom w:w="0" w:type="dxa"/>
          </w:tblCellMar>
        </w:tblPrEx>
        <w:trPr>
          <w:trHeight w:val="697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279434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47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6D46CA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9E6A48B" wp14:editId="10432F28">
                  <wp:extent cx="862635" cy="981763"/>
                  <wp:effectExtent l="0" t="0" r="0" b="8837"/>
                  <wp:docPr id="47" name="Obraz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635" cy="981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417A31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65619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F9763A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De Pieri, Erika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397366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562D00E8" w14:textId="77777777">
        <w:tblPrEx>
          <w:tblCellMar>
            <w:top w:w="0" w:type="dxa"/>
            <w:bottom w:w="0" w:type="dxa"/>
          </w:tblCellMar>
        </w:tblPrEx>
        <w:trPr>
          <w:trHeight w:val="19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B7B960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4F966E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4ACBC9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789EFC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Świąteczna niespodzianka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77EF88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Zielona Sowa,</w:t>
            </w:r>
          </w:p>
        </w:tc>
      </w:tr>
      <w:tr w:rsidR="00BA75A3" w14:paraId="14A6D4B0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88AF95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48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C49ECC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C74D005" wp14:editId="285D3C64">
                  <wp:extent cx="885056" cy="1150223"/>
                  <wp:effectExtent l="0" t="0" r="0" b="0"/>
                  <wp:docPr id="48" name="Obraz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056" cy="1150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0CF6BE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65620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628999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Auer, Margit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45A3BA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BA75A3" w14:paraId="0207F93A" w14:textId="77777777">
        <w:tblPrEx>
          <w:tblCellMar>
            <w:top w:w="0" w:type="dxa"/>
            <w:bottom w:w="0" w:type="dxa"/>
          </w:tblCellMar>
        </w:tblPrEx>
        <w:trPr>
          <w:trHeight w:val="258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3A2DAA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F6C8C5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810AA0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818CE5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Świąteczne szczęście Leosia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06EEE8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Edra Urban &amp; Partner,</w:t>
            </w:r>
          </w:p>
        </w:tc>
      </w:tr>
      <w:tr w:rsidR="00BA75A3" w14:paraId="44856981" w14:textId="77777777">
        <w:tblPrEx>
          <w:tblCellMar>
            <w:top w:w="0" w:type="dxa"/>
            <w:bottom w:w="0" w:type="dxa"/>
          </w:tblCellMar>
        </w:tblPrEx>
        <w:trPr>
          <w:trHeight w:val="476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F0C95E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49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69C8F7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BE28373" wp14:editId="5BD99251">
                  <wp:extent cx="883539" cy="883539"/>
                  <wp:effectExtent l="0" t="0" r="0" b="0"/>
                  <wp:docPr id="49" name="Obraz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539" cy="883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4F8492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65622</w:t>
            </w:r>
          </w:p>
        </w:tc>
        <w:tc>
          <w:tcPr>
            <w:tcW w:w="245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9D916E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Święta z Mikołajem.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E1123C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BA75A3" w14:paraId="555FD161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2D4E4F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21FB5F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B56113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59EF84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467E16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Zielona Sowa,</w:t>
            </w:r>
          </w:p>
        </w:tc>
      </w:tr>
      <w:tr w:rsidR="00BA75A3" w14:paraId="7BDA2985" w14:textId="77777777">
        <w:tblPrEx>
          <w:tblCellMar>
            <w:top w:w="0" w:type="dxa"/>
            <w:bottom w:w="0" w:type="dxa"/>
          </w:tblCellMar>
        </w:tblPrEx>
        <w:trPr>
          <w:trHeight w:val="779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F069B4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50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13F4B5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4CF0877" wp14:editId="55848B4E">
                  <wp:extent cx="899202" cy="899202"/>
                  <wp:effectExtent l="0" t="0" r="0" b="0"/>
                  <wp:docPr id="50" name="Obraz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202" cy="899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9FA72F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65626</w:t>
            </w:r>
          </w:p>
        </w:tc>
        <w:tc>
          <w:tcPr>
            <w:tcW w:w="245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DD9157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 krainie bałwanków.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1D7338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BA75A3" w14:paraId="45FBEC52" w14:textId="77777777">
        <w:tblPrEx>
          <w:tblCellMar>
            <w:top w:w="0" w:type="dxa"/>
            <w:bottom w:w="0" w:type="dxa"/>
          </w:tblCellMar>
        </w:tblPrEx>
        <w:trPr>
          <w:trHeight w:val="6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77CF05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4DEED3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CFDFCE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C9C2CC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42C13C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Zielona Sowa,</w:t>
            </w:r>
          </w:p>
        </w:tc>
      </w:tr>
      <w:tr w:rsidR="00BA75A3" w14:paraId="5D7AAB7F" w14:textId="77777777">
        <w:tblPrEx>
          <w:tblCellMar>
            <w:top w:w="0" w:type="dxa"/>
            <w:bottom w:w="0" w:type="dxa"/>
          </w:tblCellMar>
        </w:tblPrEx>
        <w:trPr>
          <w:trHeight w:val="848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A5D13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51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590DFE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8E11384" wp14:editId="4DB6832C">
                  <wp:extent cx="944703" cy="1147754"/>
                  <wp:effectExtent l="0" t="0" r="7797" b="0"/>
                  <wp:docPr id="51" name="Obraz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703" cy="1147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7A946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65627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9CFA8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Moore, Clement C.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44F513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65A464CF" w14:textId="77777777">
        <w:tblPrEx>
          <w:tblCellMar>
            <w:top w:w="0" w:type="dxa"/>
            <w:bottom w:w="0" w:type="dxa"/>
          </w:tblCellMar>
        </w:tblPrEx>
        <w:trPr>
          <w:trHeight w:val="6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121FEC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5F7315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CEB802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75F43A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 Noc Wigilijną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272432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Świetlik ,</w:t>
            </w:r>
          </w:p>
        </w:tc>
      </w:tr>
      <w:tr w:rsidR="00BA75A3" w14:paraId="74ABA5B7" w14:textId="77777777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BC4073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52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016128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DD30F1D" wp14:editId="54F7CD76">
                  <wp:extent cx="932889" cy="1225835"/>
                  <wp:effectExtent l="0" t="0" r="561" b="0"/>
                  <wp:docPr id="52" name="Obraz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889" cy="122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F90C3B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65628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56FEF6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Atkinson, Cale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8000CE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BA75A3" w14:paraId="4AF0E1B5" w14:textId="77777777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01573C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7C9F71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FD9BA0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482057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 stronę morza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0D93EE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Czytalisek,</w:t>
            </w:r>
          </w:p>
        </w:tc>
      </w:tr>
      <w:tr w:rsidR="00BA75A3" w14:paraId="4D2C5EDD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0FCB33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53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F33353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1920082" wp14:editId="192A507F">
                  <wp:extent cx="955035" cy="1166326"/>
                  <wp:effectExtent l="0" t="0" r="0" b="0"/>
                  <wp:docPr id="53" name="Obraz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035" cy="1166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04E226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65631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64B455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Figura, Michał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66E356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BA75A3" w14:paraId="02736350" w14:textId="77777777">
        <w:tblPrEx>
          <w:tblCellMar>
            <w:top w:w="0" w:type="dxa"/>
            <w:bottom w:w="0" w:type="dxa"/>
          </w:tblCellMar>
        </w:tblPrEx>
        <w:trPr>
          <w:trHeight w:val="43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40319B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BBE1AC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CD5F93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D846F2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Wilki :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2682C5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Dwie Siostry,</w:t>
            </w:r>
          </w:p>
        </w:tc>
      </w:tr>
      <w:tr w:rsidR="00BA75A3" w14:paraId="3CC7C222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B599D4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54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DB227A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75EE6BE" wp14:editId="5EC6A8E4">
                  <wp:extent cx="944840" cy="1114699"/>
                  <wp:effectExtent l="0" t="0" r="7660" b="9251"/>
                  <wp:docPr id="54" name="Obraz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40" cy="1114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C65F3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65636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40747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Pokrzywniak, Filip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C1A445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4DD9FD43" w14:textId="77777777">
        <w:tblPrEx>
          <w:tblCellMar>
            <w:top w:w="0" w:type="dxa"/>
            <w:bottom w:w="0" w:type="dxa"/>
          </w:tblCellMar>
        </w:tblPrEx>
        <w:trPr>
          <w:trHeight w:val="30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6F6EBD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F82114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19BCA1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664773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Zawód: Święty Mikołaj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CFF44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Zielona Sowa,</w:t>
            </w:r>
          </w:p>
        </w:tc>
      </w:tr>
      <w:tr w:rsidR="00BA75A3" w14:paraId="5C6E165F" w14:textId="77777777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D5CE27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55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528DB4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64A1091" wp14:editId="626A4711">
                  <wp:extent cx="920270" cy="990267"/>
                  <wp:effectExtent l="0" t="0" r="0" b="333"/>
                  <wp:docPr id="55" name="Obraz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270" cy="990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12FC93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65637</w:t>
            </w:r>
          </w:p>
        </w:tc>
        <w:tc>
          <w:tcPr>
            <w:tcW w:w="245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704023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Zimowe opowieści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59430C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4B0845FE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5D33C0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96FC2E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5549B9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FA3652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02A1DC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Harperkids,</w:t>
            </w:r>
          </w:p>
        </w:tc>
      </w:tr>
      <w:tr w:rsidR="00BA75A3" w14:paraId="4E745737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720FA5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56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CEF5C6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2354074" wp14:editId="6FF65D7B">
                  <wp:extent cx="883392" cy="1247790"/>
                  <wp:effectExtent l="0" t="0" r="0" b="9510"/>
                  <wp:docPr id="56" name="Obraz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392" cy="124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B775AF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65639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2AA2BA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Masters, Mathilda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B17F7A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347B685E" w14:textId="77777777">
        <w:tblPrEx>
          <w:tblCellMar>
            <w:top w:w="0" w:type="dxa"/>
            <w:bottom w:w="0" w:type="dxa"/>
          </w:tblCellMar>
        </w:tblPrEx>
        <w:trPr>
          <w:trHeight w:val="1151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42C866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0ECEB6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1D1E45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1F042C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321 fascynujących faktów historycznych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EFF448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Nasza Księgarnia,</w:t>
            </w:r>
          </w:p>
        </w:tc>
      </w:tr>
      <w:tr w:rsidR="00BA75A3" w14:paraId="13E025EE" w14:textId="77777777">
        <w:tblPrEx>
          <w:tblCellMar>
            <w:top w:w="0" w:type="dxa"/>
            <w:bottom w:w="0" w:type="dxa"/>
          </w:tblCellMar>
        </w:tblPrEx>
        <w:trPr>
          <w:trHeight w:val="646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5F9B83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57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DDE7BA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96D327D" wp14:editId="4D36DA86">
                  <wp:extent cx="891338" cy="1082923"/>
                  <wp:effectExtent l="0" t="0" r="4012" b="2927"/>
                  <wp:docPr id="57" name="Obraz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338" cy="1082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0F9D37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65640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0F2E3C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Tjelta Thu, Maren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6D72F6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7E5B5FE4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1BD7C8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31CF99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F60668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60BE36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Ania i Święty Mikołaj :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6E1654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Nasza Księgarnia,</w:t>
            </w:r>
          </w:p>
        </w:tc>
      </w:tr>
      <w:tr w:rsidR="00BA75A3" w14:paraId="61B09890" w14:textId="77777777">
        <w:tblPrEx>
          <w:tblCellMar>
            <w:top w:w="0" w:type="dxa"/>
            <w:bottom w:w="0" w:type="dxa"/>
          </w:tblCellMar>
        </w:tblPrEx>
        <w:trPr>
          <w:trHeight w:val="472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7AA3B2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58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E68C81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C6A1CD9" wp14:editId="1DE18654">
                  <wp:extent cx="936354" cy="1143512"/>
                  <wp:effectExtent l="0" t="0" r="0" b="0"/>
                  <wp:docPr id="58" name="Obraz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354" cy="1143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A8E41C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65641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440FAB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Cholewińska-Szkolik, Aniela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19D297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BA75A3" w14:paraId="36BBE5CE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D9B580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14E152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14B6E4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B93A31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Apetyt na kolory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FA633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Zielona Sowa,</w:t>
            </w:r>
          </w:p>
        </w:tc>
      </w:tr>
      <w:tr w:rsidR="00BA75A3" w14:paraId="59912EC8" w14:textId="77777777">
        <w:tblPrEx>
          <w:tblCellMar>
            <w:top w:w="0" w:type="dxa"/>
            <w:bottom w:w="0" w:type="dxa"/>
          </w:tblCellMar>
        </w:tblPrEx>
        <w:trPr>
          <w:trHeight w:val="1415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6BE09B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59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94932C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FEB01A8" wp14:editId="25AB6C44">
                  <wp:extent cx="971723" cy="1204529"/>
                  <wp:effectExtent l="0" t="0" r="0" b="0"/>
                  <wp:docPr id="59" name="Obraz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723" cy="1204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DEB1F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65642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5D0B73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Stanecka, Zofia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8CFB4B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© 2020.</w:t>
            </w:r>
          </w:p>
        </w:tc>
      </w:tr>
      <w:tr w:rsidR="00BA75A3" w14:paraId="5F2D505B" w14:textId="77777777">
        <w:tblPrEx>
          <w:tblCellMar>
            <w:top w:w="0" w:type="dxa"/>
            <w:bottom w:w="0" w:type="dxa"/>
          </w:tblCellMar>
        </w:tblPrEx>
        <w:trPr>
          <w:trHeight w:val="41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BC93E3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822E27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315AF8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7BBCE8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Basia i biwak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0AB778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Harperkids,</w:t>
            </w:r>
          </w:p>
        </w:tc>
      </w:tr>
      <w:tr w:rsidR="00BA75A3" w14:paraId="0B3052EF" w14:textId="77777777">
        <w:tblPrEx>
          <w:tblCellMar>
            <w:top w:w="0" w:type="dxa"/>
            <w:bottom w:w="0" w:type="dxa"/>
          </w:tblCellMar>
        </w:tblPrEx>
        <w:trPr>
          <w:trHeight w:val="676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70A42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60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553D23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C652546" wp14:editId="0F53CD98">
                  <wp:extent cx="946202" cy="1185355"/>
                  <wp:effectExtent l="0" t="0" r="6298" b="0"/>
                  <wp:docPr id="60" name="Obraz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202" cy="118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173591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65643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6ECAF3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Stanecka, Zofia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6CACDC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© 2020.</w:t>
            </w:r>
          </w:p>
        </w:tc>
      </w:tr>
      <w:tr w:rsidR="00BA75A3" w14:paraId="799FDAF1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EA5A96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A21C6F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29B666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474C5B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Basia i dziadkowie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492F14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Harperkids,</w:t>
            </w:r>
          </w:p>
        </w:tc>
      </w:tr>
      <w:tr w:rsidR="00BA75A3" w14:paraId="175EFAE2" w14:textId="77777777">
        <w:tblPrEx>
          <w:tblCellMar>
            <w:top w:w="0" w:type="dxa"/>
            <w:bottom w:w="0" w:type="dxa"/>
          </w:tblCellMar>
        </w:tblPrEx>
        <w:trPr>
          <w:trHeight w:val="1213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9F571A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61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DD242F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D02E78F" wp14:editId="137A1A4A">
                  <wp:extent cx="970992" cy="1203624"/>
                  <wp:effectExtent l="0" t="0" r="558" b="0"/>
                  <wp:docPr id="61" name="Obraz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92" cy="1203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C21191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65644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28B021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Stanecka, Zofia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F9D4A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© 2020.</w:t>
            </w:r>
          </w:p>
        </w:tc>
      </w:tr>
      <w:tr w:rsidR="00BA75A3" w14:paraId="5F0DDA40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CB7436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3619BA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85D3CD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1B5A82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Basia i podróż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6BEA71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Harperkids,</w:t>
            </w:r>
          </w:p>
        </w:tc>
      </w:tr>
      <w:tr w:rsidR="00BA75A3" w14:paraId="5116F82D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7AA3F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62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F1F97A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E4F4B58" wp14:editId="530A4D3A">
                  <wp:extent cx="990971" cy="1137202"/>
                  <wp:effectExtent l="0" t="0" r="0" b="5798"/>
                  <wp:docPr id="62" name="Obraz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971" cy="1137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FC8BA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65647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85257C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Gray, Kes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FBCDE7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0237B6AC" w14:textId="77777777">
        <w:tblPrEx>
          <w:tblCellMar>
            <w:top w:w="0" w:type="dxa"/>
            <w:bottom w:w="0" w:type="dxa"/>
          </w:tblCellMar>
        </w:tblPrEx>
        <w:trPr>
          <w:trHeight w:val="686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3BA758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8FC260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208377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60349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Brrr! Gdzie zniknęły dinozaury?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CF3BD9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Amber,</w:t>
            </w:r>
          </w:p>
        </w:tc>
      </w:tr>
      <w:tr w:rsidR="00BA75A3" w14:paraId="7F5F9CDF" w14:textId="77777777">
        <w:tblPrEx>
          <w:tblCellMar>
            <w:top w:w="0" w:type="dxa"/>
            <w:bottom w:w="0" w:type="dxa"/>
          </w:tblCellMar>
        </w:tblPrEx>
        <w:trPr>
          <w:trHeight w:val="372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6798DC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63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60087D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D41973E" wp14:editId="6853F1F3">
                  <wp:extent cx="996110" cy="996110"/>
                  <wp:effectExtent l="0" t="0" r="0" b="0"/>
                  <wp:docPr id="63" name="Obraz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110" cy="99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3288B7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65648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B39E23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Samojlik, Tomasz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C66D65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BA75A3" w14:paraId="7340B1A9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120768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B2E5F0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2C1B20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198CE4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Cenna gąsienica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3EE0BE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Media Rodzina,</w:t>
            </w:r>
          </w:p>
        </w:tc>
      </w:tr>
      <w:tr w:rsidR="00BA75A3" w14:paraId="3FCB8FE0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EC9C07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64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2A874A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775DB9A" wp14:editId="7F76AB76">
                  <wp:extent cx="962515" cy="1181139"/>
                  <wp:effectExtent l="0" t="0" r="9035" b="0"/>
                  <wp:docPr id="64" name="Obraz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15" cy="1181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951E6A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65650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BC9E27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Oziewicz, Tina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0C093F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16D96BF7" w14:textId="77777777">
        <w:tblPrEx>
          <w:tblCellMar>
            <w:top w:w="0" w:type="dxa"/>
            <w:bottom w:w="0" w:type="dxa"/>
          </w:tblCellMar>
        </w:tblPrEx>
        <w:trPr>
          <w:trHeight w:val="426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5B63FB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178BB1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56FAB6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DD0A3B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 lubią uczucia?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DE6BC6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Dwie Siostry,</w:t>
            </w:r>
          </w:p>
        </w:tc>
      </w:tr>
      <w:tr w:rsidR="00BA75A3" w14:paraId="070EFE51" w14:textId="77777777">
        <w:tblPrEx>
          <w:tblCellMar>
            <w:top w:w="0" w:type="dxa"/>
            <w:bottom w:w="0" w:type="dxa"/>
          </w:tblCellMar>
        </w:tblPrEx>
        <w:trPr>
          <w:trHeight w:val="761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0F9ED3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65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4CD20E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69CCC46" wp14:editId="48555D64">
                  <wp:extent cx="961080" cy="961080"/>
                  <wp:effectExtent l="0" t="0" r="0" b="0"/>
                  <wp:docPr id="65" name="Obraz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080" cy="96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232EEA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65653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CB99F4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Keller, Kasia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DE0267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1CE06F80" w14:textId="77777777">
        <w:tblPrEx>
          <w:tblCellMar>
            <w:top w:w="0" w:type="dxa"/>
            <w:bottom w:w="0" w:type="dxa"/>
          </w:tblCellMar>
        </w:tblPrEx>
        <w:trPr>
          <w:trHeight w:val="40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3F152F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1C88E9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BD2E82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ADFF39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Czego nie lubi potwór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253148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Zielona Sowa,</w:t>
            </w:r>
          </w:p>
        </w:tc>
      </w:tr>
      <w:tr w:rsidR="00BA75A3" w14:paraId="24693E10" w14:textId="77777777">
        <w:tblPrEx>
          <w:tblCellMar>
            <w:top w:w="0" w:type="dxa"/>
            <w:bottom w:w="0" w:type="dxa"/>
          </w:tblCellMar>
        </w:tblPrEx>
        <w:trPr>
          <w:trHeight w:val="372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223AE5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66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3A4246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DEC9581" wp14:editId="483036FA">
                  <wp:extent cx="990953" cy="990953"/>
                  <wp:effectExtent l="0" t="0" r="0" b="0"/>
                  <wp:docPr id="66" name="Obraz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953" cy="990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0D6487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65654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D65481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Keller, Kasia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749AF3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358B91C0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7EA0DC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EE08D7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D5EFC2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5B9C2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Czego nie lubi strupek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8334C1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Zielona Sowa,</w:t>
            </w:r>
          </w:p>
        </w:tc>
      </w:tr>
      <w:tr w:rsidR="00BA75A3" w14:paraId="3F68D913" w14:textId="77777777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635116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67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2A86C4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CB9E8BD" wp14:editId="0322854A">
                  <wp:extent cx="941484" cy="1143850"/>
                  <wp:effectExtent l="0" t="0" r="0" b="0"/>
                  <wp:docPr id="67" name="Obraz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484" cy="114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80FBDF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65655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4B7ECA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Pruszkowska-Sokalla, Katarzyna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4BF0F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BA75A3" w14:paraId="1D039F03" w14:textId="77777777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5C8C76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856D8C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C8762A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6A0F16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Dinozaury ratują święta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D1930F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Zielona Sowa,</w:t>
            </w:r>
          </w:p>
        </w:tc>
      </w:tr>
      <w:tr w:rsidR="00BA75A3" w14:paraId="73A142BA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F7F388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68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468025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E600747" wp14:editId="25040CC2">
                  <wp:extent cx="889199" cy="1085923"/>
                  <wp:effectExtent l="0" t="0" r="6151" b="0"/>
                  <wp:docPr id="68" name="Obraz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199" cy="1085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AF002F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65657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A6BE8C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Płatkowska, Paulina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E8F8E5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511FC225" w14:textId="77777777">
        <w:tblPrEx>
          <w:tblCellMar>
            <w:top w:w="0" w:type="dxa"/>
            <w:bottom w:w="0" w:type="dxa"/>
          </w:tblCellMar>
        </w:tblPrEx>
        <w:trPr>
          <w:trHeight w:val="561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89DC19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CD6EBF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1E49B0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FDB689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Dwie takie same śnieżynki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507831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Zielona Sowa,</w:t>
            </w:r>
          </w:p>
        </w:tc>
      </w:tr>
      <w:tr w:rsidR="00BA75A3" w14:paraId="49DBE9F7" w14:textId="77777777">
        <w:tblPrEx>
          <w:tblCellMar>
            <w:top w:w="0" w:type="dxa"/>
            <w:bottom w:w="0" w:type="dxa"/>
          </w:tblCellMar>
        </w:tblPrEx>
        <w:trPr>
          <w:trHeight w:val="969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67F72F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69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829594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76A306A" wp14:editId="2FD0265B">
                  <wp:extent cx="862928" cy="1038090"/>
                  <wp:effectExtent l="0" t="0" r="0" b="0"/>
                  <wp:docPr id="69" name="Obraz 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928" cy="103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B0F786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65658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14C8B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Płatkowska, Paulina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3EF3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© copyright 2022.</w:t>
            </w:r>
          </w:p>
        </w:tc>
      </w:tr>
      <w:tr w:rsidR="00BA75A3" w14:paraId="166D8547" w14:textId="77777777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AB874B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720491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25EA9F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A6953B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Dziadek do orzechów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B7A623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Zielona Sowa,</w:t>
            </w:r>
          </w:p>
        </w:tc>
      </w:tr>
      <w:tr w:rsidR="00BA75A3" w14:paraId="63358A51" w14:textId="77777777">
        <w:tblPrEx>
          <w:tblCellMar>
            <w:top w:w="0" w:type="dxa"/>
            <w:bottom w:w="0" w:type="dxa"/>
          </w:tblCellMar>
        </w:tblPrEx>
        <w:trPr>
          <w:trHeight w:val="949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9EBDDA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70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E60B7F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F5C2E59" wp14:editId="6E6AFC7F">
                  <wp:extent cx="859709" cy="1221647"/>
                  <wp:effectExtent l="0" t="0" r="0" b="0"/>
                  <wp:docPr id="70" name="Obraz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09" cy="1221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53BC8F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65659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75BE58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Wierzbicka, Katarzyna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1434AC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BA75A3" w14:paraId="312B70B5" w14:textId="77777777">
        <w:tblPrEx>
          <w:tblCellMar>
            <w:top w:w="0" w:type="dxa"/>
            <w:bottom w:w="0" w:type="dxa"/>
          </w:tblCellMar>
        </w:tblPrEx>
        <w:trPr>
          <w:trHeight w:val="605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082B7B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78D04C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DBB972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6608FB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Elf do zadań specjalnych :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73525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Zielona Sowa,</w:t>
            </w:r>
          </w:p>
        </w:tc>
      </w:tr>
      <w:tr w:rsidR="00BA75A3" w14:paraId="0760C1E5" w14:textId="77777777">
        <w:tblPrEx>
          <w:tblCellMar>
            <w:top w:w="0" w:type="dxa"/>
            <w:bottom w:w="0" w:type="dxa"/>
          </w:tblCellMar>
        </w:tblPrEx>
        <w:trPr>
          <w:trHeight w:val="875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8FAF0F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71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3BD474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965911F" wp14:editId="687D04D6">
                  <wp:extent cx="885175" cy="1168786"/>
                  <wp:effectExtent l="0" t="0" r="0" b="0"/>
                  <wp:docPr id="71" name="Obraz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75" cy="1168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521F3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65663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852A6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Młodnicka, Magdalena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B755BC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BA75A3" w14:paraId="0A55EBDC" w14:textId="77777777">
        <w:tblPrEx>
          <w:tblCellMar>
            <w:top w:w="0" w:type="dxa"/>
            <w:bottom w:w="0" w:type="dxa"/>
          </w:tblCellMar>
        </w:tblPrEx>
        <w:trPr>
          <w:trHeight w:val="438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FB222D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5AD5EC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CD85EA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975148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Góralskie święta z Manią i Tyniem :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15E097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Jupi Jo!,</w:t>
            </w:r>
          </w:p>
        </w:tc>
      </w:tr>
      <w:tr w:rsidR="00BA75A3" w14:paraId="450DE3AF" w14:textId="77777777">
        <w:tblPrEx>
          <w:tblCellMar>
            <w:top w:w="0" w:type="dxa"/>
            <w:bottom w:w="0" w:type="dxa"/>
          </w:tblCellMar>
        </w:tblPrEx>
        <w:trPr>
          <w:trHeight w:val="657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45FE3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72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3531CF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F2F76E3" wp14:editId="7AF0A094">
                  <wp:extent cx="865881" cy="1314751"/>
                  <wp:effectExtent l="0" t="0" r="0" b="0"/>
                  <wp:docPr id="72" name="Obraz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881" cy="1314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C498C9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65665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260E8A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Collins, Suzanne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08B4D4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© 2022.</w:t>
            </w:r>
          </w:p>
        </w:tc>
      </w:tr>
      <w:tr w:rsidR="00BA75A3" w14:paraId="4A91FF61" w14:textId="77777777">
        <w:tblPrEx>
          <w:tblCellMar>
            <w:top w:w="0" w:type="dxa"/>
            <w:bottom w:w="0" w:type="dxa"/>
          </w:tblCellMar>
        </w:tblPrEx>
        <w:trPr>
          <w:trHeight w:val="959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E49308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E9674F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2D0D86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6CC6F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Gregor i Niedokończona Przepowiednia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1AB4AB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Poradnia K,</w:t>
            </w:r>
          </w:p>
        </w:tc>
      </w:tr>
      <w:tr w:rsidR="00BA75A3" w14:paraId="07C49D11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FEFE6F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73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73CC22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C4D3DDB" wp14:editId="3A4AF092">
                  <wp:extent cx="881819" cy="1364696"/>
                  <wp:effectExtent l="0" t="0" r="0" b="6904"/>
                  <wp:docPr id="73" name="Obraz 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819" cy="1364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6AE5BA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65667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FC055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Jackson, Holly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648164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3D7A2D05" w14:textId="77777777">
        <w:tblPrEx>
          <w:tblCellMar>
            <w:top w:w="0" w:type="dxa"/>
            <w:bottom w:w="0" w:type="dxa"/>
          </w:tblCellMar>
        </w:tblPrEx>
        <w:trPr>
          <w:trHeight w:val="1245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CA5073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7CFE65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3823C7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C1322B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Grzeczna dziewczynka zepsuta krew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AE658B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Zielona Sowa,</w:t>
            </w:r>
          </w:p>
        </w:tc>
      </w:tr>
      <w:tr w:rsidR="00BA75A3" w14:paraId="4C251F5B" w14:textId="77777777">
        <w:tblPrEx>
          <w:tblCellMar>
            <w:top w:w="0" w:type="dxa"/>
            <w:bottom w:w="0" w:type="dxa"/>
          </w:tblCellMar>
        </w:tblPrEx>
        <w:trPr>
          <w:trHeight w:val="699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1DFEC3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74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C32F53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7FBEE2C" wp14:editId="46ED05B8">
                  <wp:extent cx="927082" cy="927082"/>
                  <wp:effectExtent l="0" t="0" r="6368" b="6368"/>
                  <wp:docPr id="74" name="Obraz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082" cy="927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FB2445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65668</w:t>
            </w:r>
          </w:p>
        </w:tc>
        <w:tc>
          <w:tcPr>
            <w:tcW w:w="245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AB4FD8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Gwiazda betlejemska.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23028A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BA75A3" w14:paraId="73FB0233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30BAE1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7E14E4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F44FCA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A5AD81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FE25C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Zielona Sowa,</w:t>
            </w:r>
          </w:p>
        </w:tc>
      </w:tr>
      <w:tr w:rsidR="00BA75A3" w14:paraId="30433847" w14:textId="77777777">
        <w:tblPrEx>
          <w:tblCellMar>
            <w:top w:w="0" w:type="dxa"/>
            <w:bottom w:w="0" w:type="dxa"/>
          </w:tblCellMar>
        </w:tblPrEx>
        <w:trPr>
          <w:trHeight w:val="848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905B5B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75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0DA393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E0147BA" wp14:editId="622962EA">
                  <wp:extent cx="849852" cy="1221848"/>
                  <wp:effectExtent l="0" t="0" r="7398" b="0"/>
                  <wp:docPr id="75" name="Obraz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852" cy="1221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491F7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65669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47C7C8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Litchfield, David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C8110E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BA75A3" w14:paraId="1FCAA897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D2CEBE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52056C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A6D521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4B251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Gwiazdka Miko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DB8003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Zielona Sowa,</w:t>
            </w:r>
          </w:p>
        </w:tc>
      </w:tr>
      <w:tr w:rsidR="00BA75A3" w14:paraId="7E786093" w14:textId="77777777">
        <w:tblPrEx>
          <w:tblCellMar>
            <w:top w:w="0" w:type="dxa"/>
            <w:bottom w:w="0" w:type="dxa"/>
          </w:tblCellMar>
        </w:tblPrEx>
        <w:trPr>
          <w:trHeight w:val="762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B276DB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76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868CC5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8C49B9F" wp14:editId="59932330">
                  <wp:extent cx="871779" cy="979642"/>
                  <wp:effectExtent l="0" t="0" r="4521" b="0"/>
                  <wp:docPr id="76" name="Obraz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779" cy="979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D339E8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65670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61590B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Gurynowicz, Kamila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A1B3B7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5007AE69" w14:textId="77777777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1DD339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3D1A3B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243242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A8EC4F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Hela sama ubiera choinkę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7E86D6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Wilga,</w:t>
            </w:r>
          </w:p>
        </w:tc>
      </w:tr>
      <w:tr w:rsidR="00BA75A3" w14:paraId="584EA29B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BAD6D9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77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D12178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CB9CF03" wp14:editId="7F47997A">
                  <wp:extent cx="816623" cy="1247991"/>
                  <wp:effectExtent l="0" t="0" r="2527" b="9309"/>
                  <wp:docPr id="77" name="Obraz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23" cy="1247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FDBBE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65673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1D84E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Rożen, Maciej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813803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BA75A3" w14:paraId="21A53EC7" w14:textId="77777777">
        <w:tblPrEx>
          <w:tblCellMar>
            <w:top w:w="0" w:type="dxa"/>
            <w:bottom w:w="0" w:type="dxa"/>
          </w:tblCellMar>
        </w:tblPrEx>
        <w:trPr>
          <w:trHeight w:val="1019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C0F424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62EF22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7CADF7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2AA29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Jaga i dom na orlich nogach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AB533E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Zielona Sowa Sp. z o.o.,</w:t>
            </w:r>
          </w:p>
        </w:tc>
      </w:tr>
      <w:tr w:rsidR="00BA75A3" w14:paraId="3FE8BA40" w14:textId="77777777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66162F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78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6DE442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8D7D308" wp14:editId="0AC7C189">
                  <wp:extent cx="819110" cy="1251804"/>
                  <wp:effectExtent l="0" t="0" r="40" b="5496"/>
                  <wp:docPr id="78" name="Obraz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10" cy="125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DABA59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65674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2BEAA3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Rożen, Maciej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D51DE5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BA75A3" w14:paraId="4BB569D9" w14:textId="77777777">
        <w:tblPrEx>
          <w:tblCellMar>
            <w:top w:w="0" w:type="dxa"/>
            <w:bottom w:w="0" w:type="dxa"/>
          </w:tblCellMar>
        </w:tblPrEx>
        <w:trPr>
          <w:trHeight w:val="152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3DFDD8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402415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B50096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E454DB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Jaga i stalowy chochoł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9831A5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Zielona Sowa,</w:t>
            </w:r>
          </w:p>
        </w:tc>
      </w:tr>
      <w:tr w:rsidR="00BA75A3" w14:paraId="3229385C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AA7AAF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79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313EAC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C586057" wp14:editId="5574AC97">
                  <wp:extent cx="953344" cy="1194297"/>
                  <wp:effectExtent l="0" t="0" r="0" b="5853"/>
                  <wp:docPr id="79" name="Obraz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44" cy="1194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3E480B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65675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5E95B4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Nesquens, Daniel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A1EDB5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BA75A3" w14:paraId="4808F423" w14:textId="77777777">
        <w:tblPrEx>
          <w:tblCellMar>
            <w:top w:w="0" w:type="dxa"/>
            <w:bottom w:w="0" w:type="dxa"/>
          </w:tblCellMar>
        </w:tblPrEx>
        <w:trPr>
          <w:trHeight w:val="47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63E1C8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D9B6FB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4DA8CE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51B6CA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Jak zostać szpiegiem :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DE0F98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Harperkids,</w:t>
            </w:r>
          </w:p>
        </w:tc>
      </w:tr>
      <w:tr w:rsidR="00BA75A3" w14:paraId="24456BEA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8ACC37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80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C92A3A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80E0587" wp14:editId="4CF702BB">
                  <wp:extent cx="892390" cy="1204813"/>
                  <wp:effectExtent l="0" t="0" r="2960" b="0"/>
                  <wp:docPr id="80" name="Obraz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390" cy="1204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65E184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65676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8954C2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Kwaśniewski, Tomasz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8534C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5EB2CF20" w14:textId="77777777">
        <w:tblPrEx>
          <w:tblCellMar>
            <w:top w:w="0" w:type="dxa"/>
            <w:bottom w:w="0" w:type="dxa"/>
          </w:tblCellMar>
        </w:tblPrEx>
        <w:trPr>
          <w:trHeight w:val="43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49BDE6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06E022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D143B0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1EBC8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Jedno oko na Maroko :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32389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Dwie Siostry,</w:t>
            </w:r>
          </w:p>
        </w:tc>
      </w:tr>
      <w:tr w:rsidR="00BA75A3" w14:paraId="78F003FE" w14:textId="77777777">
        <w:tblPrEx>
          <w:tblCellMar>
            <w:top w:w="0" w:type="dxa"/>
            <w:bottom w:w="0" w:type="dxa"/>
          </w:tblCellMar>
        </w:tblPrEx>
        <w:trPr>
          <w:trHeight w:val="298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C0F4A4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81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75EE46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B308EFC" wp14:editId="50EA2539">
                  <wp:extent cx="969968" cy="969968"/>
                  <wp:effectExtent l="0" t="0" r="1582" b="1582"/>
                  <wp:docPr id="81" name="Obraz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968" cy="969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42E433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65679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393A2B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Głowińska, Anita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793B98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72AFC836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D615F2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14A354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CAB31F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466B6E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Kicia Kocia gra w piłkę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941328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Media Rodzina,</w:t>
            </w:r>
          </w:p>
        </w:tc>
      </w:tr>
      <w:tr w:rsidR="00BA75A3" w14:paraId="06657AC1" w14:textId="77777777">
        <w:tblPrEx>
          <w:tblCellMar>
            <w:top w:w="0" w:type="dxa"/>
            <w:bottom w:w="0" w:type="dxa"/>
          </w:tblCellMar>
        </w:tblPrEx>
        <w:trPr>
          <w:trHeight w:val="1327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A0A1EC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82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70C091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1A2E714" wp14:editId="2187CF45">
                  <wp:extent cx="890195" cy="1175415"/>
                  <wp:effectExtent l="0" t="0" r="5155" b="5685"/>
                  <wp:docPr id="82" name="Obraz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195" cy="117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982863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65684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5209C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Nożyńska-Demianiuk, Agnieszka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4EBAEA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16F0D551" w14:textId="77777777">
        <w:tblPrEx>
          <w:tblCellMar>
            <w:top w:w="0" w:type="dxa"/>
            <w:bottom w:w="0" w:type="dxa"/>
          </w:tblCellMar>
        </w:tblPrEx>
        <w:trPr>
          <w:trHeight w:val="139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22E61F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E33351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346E3C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75DC65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Kruszynka :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94FE69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IBIS,</w:t>
            </w:r>
          </w:p>
        </w:tc>
      </w:tr>
      <w:tr w:rsidR="00BA75A3" w14:paraId="6BD035D9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344FBB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83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E38176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2275E35" wp14:editId="6B5616C8">
                  <wp:extent cx="849441" cy="1152966"/>
                  <wp:effectExtent l="0" t="0" r="7809" b="9084"/>
                  <wp:docPr id="83" name="Obraz 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441" cy="1152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EA8579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65686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0F6B98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Killeen, Matt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9F6AC7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[2022].</w:t>
            </w:r>
          </w:p>
        </w:tc>
      </w:tr>
      <w:tr w:rsidR="00BA75A3" w14:paraId="744750D7" w14:textId="77777777">
        <w:tblPrEx>
          <w:tblCellMar>
            <w:top w:w="0" w:type="dxa"/>
            <w:bottom w:w="0" w:type="dxa"/>
          </w:tblCellMar>
        </w:tblPrEx>
        <w:trPr>
          <w:trHeight w:val="35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AEB2B4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0A7A62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05D706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16B75B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Niesamowita sztuczka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84DE0C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Ameet Sp. z o.o.,</w:t>
            </w:r>
          </w:p>
        </w:tc>
      </w:tr>
      <w:tr w:rsidR="00BA75A3" w14:paraId="0184C302" w14:textId="77777777">
        <w:tblPrEx>
          <w:tblCellMar>
            <w:top w:w="0" w:type="dxa"/>
            <w:bottom w:w="0" w:type="dxa"/>
          </w:tblCellMar>
        </w:tblPrEx>
        <w:trPr>
          <w:trHeight w:val="731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F54A2E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84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2BAD23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0B4D67D" wp14:editId="14955F8A">
                  <wp:extent cx="833603" cy="1131469"/>
                  <wp:effectExtent l="0" t="0" r="4597" b="0"/>
                  <wp:docPr id="84" name="Obraz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603" cy="1131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9DFD3E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65687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091215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Pruett, Joshua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07925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[2022].</w:t>
            </w:r>
          </w:p>
        </w:tc>
      </w:tr>
      <w:tr w:rsidR="00BA75A3" w14:paraId="57D02033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39E330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CDA2E0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EE22AC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B4FC46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Przygoda w dżungli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3ED076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Ameet Sp. z o.o.,</w:t>
            </w:r>
          </w:p>
        </w:tc>
      </w:tr>
      <w:tr w:rsidR="00BA75A3" w14:paraId="30093E2A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701C91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85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04D0EC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17EFAB6" wp14:editId="3F650031">
                  <wp:extent cx="841376" cy="1202847"/>
                  <wp:effectExtent l="0" t="0" r="0" b="0"/>
                  <wp:docPr id="85" name="Obraz 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76" cy="1202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CFDD4E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65688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69BEA6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Madden, Philip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C39A75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[2022].</w:t>
            </w:r>
          </w:p>
        </w:tc>
      </w:tr>
      <w:tr w:rsidR="00BA75A3" w14:paraId="1649E753" w14:textId="77777777">
        <w:tblPrEx>
          <w:tblCellMar>
            <w:top w:w="0" w:type="dxa"/>
            <w:bottom w:w="0" w:type="dxa"/>
          </w:tblCellMar>
        </w:tblPrEx>
        <w:trPr>
          <w:trHeight w:val="43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A2ABEB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AA4E56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8BE560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EB6D3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Liga Sprawiedliwości :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C8B81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Ameet Sp. z o.o.,</w:t>
            </w:r>
          </w:p>
        </w:tc>
      </w:tr>
      <w:tr w:rsidR="00BA75A3" w14:paraId="4EC1E3EE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3C26C2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86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A79E85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0C53D1B" wp14:editId="49C5FE76">
                  <wp:extent cx="825739" cy="1173376"/>
                  <wp:effectExtent l="0" t="0" r="0" b="7724"/>
                  <wp:docPr id="86" name="Obraz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739" cy="1173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791714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65689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772E09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Hamilton, Richard Ashley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2DEBF4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[2022].</w:t>
            </w:r>
          </w:p>
        </w:tc>
      </w:tr>
      <w:tr w:rsidR="00BA75A3" w14:paraId="3F903C43" w14:textId="77777777">
        <w:tblPrEx>
          <w:tblCellMar>
            <w:top w:w="0" w:type="dxa"/>
            <w:bottom w:w="0" w:type="dxa"/>
          </w:tblCellMar>
        </w:tblPrEx>
        <w:trPr>
          <w:trHeight w:val="376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51F7B3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9890DB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F9DABB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49021C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Biwak pełen przygód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E2E5A1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Ameet Sp. z o.o.,</w:t>
            </w:r>
          </w:p>
        </w:tc>
      </w:tr>
      <w:tr w:rsidR="00BA75A3" w14:paraId="55BDD327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64AA0A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87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DBF0FC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BBFE3E9" wp14:editId="1B9742D4">
                  <wp:extent cx="814465" cy="1178158"/>
                  <wp:effectExtent l="0" t="0" r="4685" b="2942"/>
                  <wp:docPr id="87" name="Obraz 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465" cy="1178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B8EBF5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65690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40EBF2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Wang, Margaret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A889D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[2022].</w:t>
            </w:r>
          </w:p>
        </w:tc>
      </w:tr>
      <w:tr w:rsidR="00BA75A3" w14:paraId="53C57DFC" w14:textId="77777777">
        <w:tblPrEx>
          <w:tblCellMar>
            <w:top w:w="0" w:type="dxa"/>
            <w:bottom w:w="0" w:type="dxa"/>
          </w:tblCellMar>
        </w:tblPrEx>
        <w:trPr>
          <w:trHeight w:val="37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5A6046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2C46DB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A708E9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0DCC2E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Dinozaury atakują!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5ECC03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Ameet Sp. z o.o.,</w:t>
            </w:r>
          </w:p>
        </w:tc>
      </w:tr>
      <w:tr w:rsidR="00BA75A3" w14:paraId="04C892E5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7EFFCA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88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27E104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4EB890C" wp14:editId="2AF55685">
                  <wp:extent cx="806756" cy="1180975"/>
                  <wp:effectExtent l="0" t="0" r="0" b="125"/>
                  <wp:docPr id="88" name="Obraz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756" cy="1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F04139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65691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0321B1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Behling, Steve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30520E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[2022].</w:t>
            </w:r>
          </w:p>
        </w:tc>
      </w:tr>
      <w:tr w:rsidR="00BA75A3" w14:paraId="0795F4BE" w14:textId="77777777">
        <w:tblPrEx>
          <w:tblCellMar>
            <w:top w:w="0" w:type="dxa"/>
            <w:bottom w:w="0" w:type="dxa"/>
          </w:tblCellMar>
        </w:tblPrEx>
        <w:trPr>
          <w:trHeight w:val="358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B80A53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70CF4B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CD527A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E1F12F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Niebezpieczna ekspedycja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EE49E7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Ameet Sp. z o.o.,</w:t>
            </w:r>
          </w:p>
        </w:tc>
      </w:tr>
      <w:tr w:rsidR="00BA75A3" w14:paraId="3DF406AA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DADDF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89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82F8E5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104F8E5" wp14:editId="56CD3518">
                  <wp:extent cx="781345" cy="1143777"/>
                  <wp:effectExtent l="0" t="0" r="0" b="0"/>
                  <wp:docPr id="89" name="Obraz 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345" cy="114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9335B2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65692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7FB29A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West, Tracey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F3759E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[2021].</w:t>
            </w:r>
          </w:p>
        </w:tc>
      </w:tr>
      <w:tr w:rsidR="00BA75A3" w14:paraId="389D0CDA" w14:textId="77777777">
        <w:tblPrEx>
          <w:tblCellMar>
            <w:top w:w="0" w:type="dxa"/>
            <w:bottom w:w="0" w:type="dxa"/>
          </w:tblCellMar>
        </w:tblPrEx>
        <w:trPr>
          <w:trHeight w:val="328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B0808C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405E10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657889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CDE8D3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Kryjówka Tanabraksa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69C451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Ameet Sp. z o.o.,</w:t>
            </w:r>
          </w:p>
        </w:tc>
      </w:tr>
      <w:tr w:rsidR="00BA75A3" w14:paraId="0D6F9D07" w14:textId="77777777">
        <w:tblPrEx>
          <w:tblCellMar>
            <w:top w:w="0" w:type="dxa"/>
            <w:bottom w:w="0" w:type="dxa"/>
          </w:tblCellMar>
        </w:tblPrEx>
        <w:trPr>
          <w:trHeight w:val="719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02CE39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90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AE6868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97AB3A3" wp14:editId="134A267F">
                  <wp:extent cx="818351" cy="1197946"/>
                  <wp:effectExtent l="0" t="0" r="799" b="2204"/>
                  <wp:docPr id="90" name="Obraz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351" cy="1197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E80F75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65693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A5E5C1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West, Tracey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6BE651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[2022].</w:t>
            </w:r>
          </w:p>
        </w:tc>
      </w:tr>
      <w:tr w:rsidR="00BA75A3" w14:paraId="1968C67F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E7C2BA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26215B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DA53FC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D4BFAB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Labirynt Sfinksa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C9C3C9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Ameet Sp. z o.o.,</w:t>
            </w:r>
          </w:p>
        </w:tc>
      </w:tr>
      <w:tr w:rsidR="00BA75A3" w14:paraId="041C416D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93ACC2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91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577847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EB3850B" wp14:editId="6803C598">
                  <wp:extent cx="775100" cy="1192267"/>
                  <wp:effectExtent l="0" t="0" r="5950" b="7883"/>
                  <wp:docPr id="91" name="Obraz 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100" cy="119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AE018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65695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7E5C2E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Flynn, Ian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A3486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5853055E" w14:textId="77777777">
        <w:tblPrEx>
          <w:tblCellMar>
            <w:top w:w="0" w:type="dxa"/>
            <w:bottom w:w="0" w:type="dxa"/>
          </w:tblCellMar>
        </w:tblPrEx>
        <w:trPr>
          <w:trHeight w:val="637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06AF10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76E90E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D79BAC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7BEA4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Los doktora Eggmana.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D87D7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Amber,</w:t>
            </w:r>
          </w:p>
        </w:tc>
      </w:tr>
      <w:tr w:rsidR="00BA75A3" w14:paraId="7E752B3E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01C2A4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92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94B8BC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3C046CF" wp14:editId="3269774D">
                  <wp:extent cx="782662" cy="1196099"/>
                  <wp:effectExtent l="0" t="0" r="0" b="4051"/>
                  <wp:docPr id="92" name="Obraz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662" cy="1196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7FF61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65696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118D0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Flynn, Ian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5B2A5F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09D759E9" w14:textId="77777777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08D439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C27270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AD0389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6D783C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Los doktora Eggmana.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AA6AFE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Amber,</w:t>
            </w:r>
          </w:p>
        </w:tc>
      </w:tr>
      <w:tr w:rsidR="00BA75A3" w14:paraId="1C12C18C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A0E5A3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93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965537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3128171" wp14:editId="47FC95EE">
                  <wp:extent cx="721955" cy="1014115"/>
                  <wp:effectExtent l="0" t="0" r="1945" b="0"/>
                  <wp:docPr id="93" name="Obraz 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5" cy="101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4FDEE5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65698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26CEB5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Szymanowicz, Maciej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D4D596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BA75A3" w14:paraId="6C5B26B8" w14:textId="77777777">
        <w:tblPrEx>
          <w:tblCellMar>
            <w:top w:w="0" w:type="dxa"/>
            <w:bottom w:w="0" w:type="dxa"/>
          </w:tblCellMar>
        </w:tblPrEx>
        <w:trPr>
          <w:trHeight w:val="522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97DA79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A519CA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DB3F51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18AD3E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Marzenia :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BADA73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"Nasza Księgarnia",</w:t>
            </w:r>
          </w:p>
        </w:tc>
      </w:tr>
      <w:tr w:rsidR="00BA75A3" w14:paraId="015B0A85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E962D7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94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81D801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010A90C" wp14:editId="5A32062D">
                  <wp:extent cx="791093" cy="1239981"/>
                  <wp:effectExtent l="0" t="0" r="9007" b="0"/>
                  <wp:docPr id="94" name="Obraz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093" cy="1239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48689F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65702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E24F76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Swift, Bella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0F4872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2FDC9A76" w14:textId="77777777">
        <w:tblPrEx>
          <w:tblCellMar>
            <w:top w:w="0" w:type="dxa"/>
            <w:bottom w:w="0" w:type="dxa"/>
          </w:tblCellMar>
        </w:tblPrEx>
        <w:trPr>
          <w:trHeight w:val="831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AF4046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417A80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0540E8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97A93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Mopsik, który chciał zostać elfem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42484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Wilga,</w:t>
            </w:r>
          </w:p>
        </w:tc>
      </w:tr>
      <w:tr w:rsidR="00BA75A3" w14:paraId="0F918F36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1E72F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95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2E30BF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C23DDDD" wp14:editId="1703483F">
                  <wp:extent cx="835779" cy="1194846"/>
                  <wp:effectExtent l="0" t="0" r="2421" b="5304"/>
                  <wp:docPr id="95" name="Obraz 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779" cy="1194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10EB41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65703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1DC441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Clanton, Ben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FEA876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430736D5" w14:textId="77777777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2FC403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7F862C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4B3314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F37216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Narwal :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6C9E71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Debit,</w:t>
            </w:r>
          </w:p>
        </w:tc>
      </w:tr>
      <w:tr w:rsidR="00BA75A3" w14:paraId="10AE4CC2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CF64CC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96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5A8A4C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3F74E02" wp14:editId="71789A9C">
                  <wp:extent cx="898215" cy="1148779"/>
                  <wp:effectExtent l="0" t="0" r="0" b="0"/>
                  <wp:docPr id="96" name="Obraz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215" cy="1148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787B8B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65704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287FF4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Bednarek, Justyna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C1823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BA75A3" w14:paraId="1FCA6B09" w14:textId="77777777">
        <w:tblPrEx>
          <w:tblCellMar>
            <w:top w:w="0" w:type="dxa"/>
            <w:bottom w:w="0" w:type="dxa"/>
          </w:tblCellMar>
        </w:tblPrEx>
        <w:trPr>
          <w:trHeight w:val="35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C365DA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271897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E71BC3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210FEA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Nasza niegrzeczna mama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6C3217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Wytwórnia,</w:t>
            </w:r>
          </w:p>
        </w:tc>
      </w:tr>
      <w:tr w:rsidR="00BA75A3" w14:paraId="36299864" w14:textId="77777777">
        <w:tblPrEx>
          <w:tblCellMar>
            <w:top w:w="0" w:type="dxa"/>
            <w:bottom w:w="0" w:type="dxa"/>
          </w:tblCellMar>
        </w:tblPrEx>
        <w:trPr>
          <w:trHeight w:val="514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78F81C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97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D31AB8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AD0447D" wp14:editId="62E045F3">
                  <wp:extent cx="940487" cy="1025536"/>
                  <wp:effectExtent l="0" t="0" r="0" b="3164"/>
                  <wp:docPr id="97" name="Obraz 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487" cy="1025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B4E8C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65705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53BFCA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Widłak, Wojciech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F16E84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BA75A3" w14:paraId="3DA11C82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C81761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35E963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474C44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458341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Pan Kuleczka :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C91114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Media Rodzina,</w:t>
            </w:r>
          </w:p>
        </w:tc>
      </w:tr>
      <w:tr w:rsidR="00BA75A3" w14:paraId="75D8EEC4" w14:textId="77777777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CF84F6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98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2CB41F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0E8739D" wp14:editId="00A81CF0">
                  <wp:extent cx="895919" cy="1244178"/>
                  <wp:effectExtent l="0" t="0" r="0" b="0"/>
                  <wp:docPr id="98" name="Obraz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19" cy="1244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06F289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65707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93538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Haddix, Margaret Peterson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F923A3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1DE03F24" w14:textId="77777777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4CCB25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19FA53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A4F841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D48EA3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Obcy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70D675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:Dwukropek, Wydawnictwo Juka-91,</w:t>
            </w:r>
          </w:p>
        </w:tc>
      </w:tr>
      <w:tr w:rsidR="00BA75A3" w14:paraId="39063052" w14:textId="77777777">
        <w:tblPrEx>
          <w:tblCellMar>
            <w:top w:w="0" w:type="dxa"/>
            <w:bottom w:w="0" w:type="dxa"/>
          </w:tblCellMar>
        </w:tblPrEx>
        <w:trPr>
          <w:trHeight w:val="848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E30C7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99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62EB08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C6AE0EE" wp14:editId="3B43D7B7">
                  <wp:extent cx="867043" cy="1239542"/>
                  <wp:effectExtent l="0" t="0" r="9257" b="0"/>
                  <wp:docPr id="99" name="Obraz 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043" cy="123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DF60A9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65708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8BE333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Rusinek, Joanna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97F106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37922294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789C05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064AAD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6BA70A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F3FC74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 robią lisy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28D578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Nasza Księgarnia,</w:t>
            </w:r>
          </w:p>
        </w:tc>
      </w:tr>
      <w:tr w:rsidR="00BA75A3" w14:paraId="3884A028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455444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100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BEA001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4B750D6" wp14:editId="77A4F4E9">
                  <wp:extent cx="923525" cy="940999"/>
                  <wp:effectExtent l="0" t="0" r="0" b="0"/>
                  <wp:docPr id="100" name="Obraz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525" cy="940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0CFE09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65710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7A7789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Bond, Michael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489B8F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535DB547" w14:textId="77777777">
        <w:tblPrEx>
          <w:tblCellMar>
            <w:top w:w="0" w:type="dxa"/>
            <w:bottom w:w="0" w:type="dxa"/>
          </w:tblCellMar>
        </w:tblPrEx>
        <w:trPr>
          <w:trHeight w:val="841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00E4E3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59C7CE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5326E4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07D8B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Paddington i świąteczna niespodzianka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129152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Znak,</w:t>
            </w:r>
          </w:p>
        </w:tc>
      </w:tr>
      <w:tr w:rsidR="00BA75A3" w14:paraId="3C8E3FAB" w14:textId="77777777">
        <w:tblPrEx>
          <w:tblCellMar>
            <w:top w:w="0" w:type="dxa"/>
            <w:bottom w:w="0" w:type="dxa"/>
          </w:tblCellMar>
        </w:tblPrEx>
        <w:trPr>
          <w:trHeight w:val="574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00515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101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3E3E32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E548050" wp14:editId="5ACB45AB">
                  <wp:extent cx="898910" cy="915927"/>
                  <wp:effectExtent l="0" t="0" r="0" b="0"/>
                  <wp:docPr id="101" name="Obraz 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910" cy="915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E4BCB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65711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295774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Bond, Michael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0CF134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6558703C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2D4C8D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DE975D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6191F8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29A00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Paddington :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EBEFB9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Znak Emotikon,</w:t>
            </w:r>
          </w:p>
        </w:tc>
      </w:tr>
      <w:tr w:rsidR="00BA75A3" w14:paraId="5BA0D46C" w14:textId="77777777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D69A72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102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EFC96E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33C8B56" wp14:editId="04BA3065">
                  <wp:extent cx="911025" cy="911025"/>
                  <wp:effectExtent l="0" t="0" r="3375" b="3375"/>
                  <wp:docPr id="102" name="Obraz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025" cy="91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0F3569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65716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80DCA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Marcinowski, Marek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9EC963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© 2022.</w:t>
            </w:r>
          </w:p>
        </w:tc>
      </w:tr>
      <w:tr w:rsidR="00BA75A3" w14:paraId="750D1472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021E02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460659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E5315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7622CC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Piętra lasu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21C19A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Anatta sp. z o.o.,</w:t>
            </w:r>
          </w:p>
        </w:tc>
      </w:tr>
      <w:tr w:rsidR="00BA75A3" w14:paraId="055F112C" w14:textId="77777777">
        <w:tblPrEx>
          <w:tblCellMar>
            <w:top w:w="0" w:type="dxa"/>
            <w:bottom w:w="0" w:type="dxa"/>
          </w:tblCellMar>
        </w:tblPrEx>
        <w:trPr>
          <w:trHeight w:val="35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D66203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103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7AC5A9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5DF5779" wp14:editId="142BB36C">
                  <wp:extent cx="895151" cy="895151"/>
                  <wp:effectExtent l="0" t="0" r="199" b="199"/>
                  <wp:docPr id="103" name="Obraz 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151" cy="895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FDC38E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65718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43EC49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Marcinowski, Marek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CC9439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© 2022.</w:t>
            </w:r>
          </w:p>
        </w:tc>
      </w:tr>
      <w:tr w:rsidR="00BA75A3" w14:paraId="22818DBB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227CE2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1DB0E8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18A712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CE41DF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Podwodny świat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C1C3CF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Anatta sp. z o.o.,</w:t>
            </w:r>
          </w:p>
        </w:tc>
      </w:tr>
      <w:tr w:rsidR="00BA75A3" w14:paraId="2C8BCFC7" w14:textId="77777777">
        <w:tblPrEx>
          <w:tblCellMar>
            <w:top w:w="0" w:type="dxa"/>
            <w:bottom w:w="0" w:type="dxa"/>
          </w:tblCellMar>
        </w:tblPrEx>
        <w:trPr>
          <w:trHeight w:val="498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26F4E1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104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8D538C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B8EF074" wp14:editId="65AB7126">
                  <wp:extent cx="987332" cy="987332"/>
                  <wp:effectExtent l="0" t="0" r="3268" b="3268"/>
                  <wp:docPr id="104" name="Obraz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332" cy="987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CB0CB4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65719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B3567E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Holtei, Christa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09F86A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7A94B567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AED3E5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03C06B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F9CCF8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3928E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Pojazdy dawniej i dziś :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E3D5F9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Media Rodzina,</w:t>
            </w:r>
          </w:p>
        </w:tc>
      </w:tr>
      <w:tr w:rsidR="00BA75A3" w14:paraId="469353BF" w14:textId="77777777">
        <w:tblPrEx>
          <w:tblCellMar>
            <w:top w:w="0" w:type="dxa"/>
            <w:bottom w:w="0" w:type="dxa"/>
          </w:tblCellMar>
        </w:tblPrEx>
        <w:trPr>
          <w:trHeight w:val="336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002BA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105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985E0B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D20A4EE" wp14:editId="68642E67">
                  <wp:extent cx="883749" cy="1148532"/>
                  <wp:effectExtent l="0" t="0" r="0" b="0"/>
                  <wp:docPr id="105" name="Obraz 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749" cy="1148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5CAFC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65720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D12337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Cholewińska-Szkolik, Aniela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40C35B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BA75A3" w14:paraId="2CB59966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00B07D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7F66AE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92EEB0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DBA8BB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Polowanie na zorzę polarną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E5031F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Zielona Sowa,</w:t>
            </w:r>
          </w:p>
        </w:tc>
      </w:tr>
      <w:tr w:rsidR="00BA75A3" w14:paraId="6E96D794" w14:textId="77777777">
        <w:tblPrEx>
          <w:tblCellMar>
            <w:top w:w="0" w:type="dxa"/>
            <w:bottom w:w="0" w:type="dxa"/>
          </w:tblCellMar>
        </w:tblPrEx>
        <w:trPr>
          <w:trHeight w:val="66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CAAF6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106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B8CC79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6550DA4" wp14:editId="67F93FD1">
                  <wp:extent cx="918542" cy="918542"/>
                  <wp:effectExtent l="0" t="0" r="0" b="0"/>
                  <wp:docPr id="106" name="Obraz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542" cy="91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894308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65723</w:t>
            </w:r>
          </w:p>
        </w:tc>
        <w:tc>
          <w:tcPr>
            <w:tcW w:w="245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DD542A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Pracowite elfy.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F282F6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BA75A3" w14:paraId="3B5BF19A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D93C28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E599E1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4D344A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DBD5C6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A4CD11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Zielona Sowa,</w:t>
            </w:r>
          </w:p>
        </w:tc>
      </w:tr>
      <w:tr w:rsidR="00BA75A3" w14:paraId="38CF7238" w14:textId="77777777">
        <w:tblPrEx>
          <w:tblCellMar>
            <w:top w:w="0" w:type="dxa"/>
            <w:bottom w:w="0" w:type="dxa"/>
          </w:tblCellMar>
        </w:tblPrEx>
        <w:trPr>
          <w:trHeight w:val="843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50650E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107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41A833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0121CB3" wp14:editId="31E3EED2">
                  <wp:extent cx="948159" cy="952475"/>
                  <wp:effectExtent l="0" t="0" r="4341" b="25"/>
                  <wp:docPr id="107" name="Obraz 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159" cy="9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DE6566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65726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E4CEBA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Samojlik, Tomasz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DB72C9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BA75A3" w14:paraId="74504F64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5DA916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2C6331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E64376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B6FEF4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Ptasie stado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5F9E7F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Media Rodzina,</w:t>
            </w:r>
          </w:p>
        </w:tc>
      </w:tr>
      <w:tr w:rsidR="00BA75A3" w14:paraId="7EAE5651" w14:textId="77777777">
        <w:tblPrEx>
          <w:tblCellMar>
            <w:top w:w="0" w:type="dxa"/>
            <w:bottom w:w="0" w:type="dxa"/>
          </w:tblCellMar>
        </w:tblPrEx>
        <w:trPr>
          <w:trHeight w:val="1273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02A6B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108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C1956A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04DC86E" wp14:editId="130EEB25">
                  <wp:extent cx="954340" cy="1153533"/>
                  <wp:effectExtent l="0" t="0" r="0" b="8517"/>
                  <wp:docPr id="108" name="Obraz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340" cy="1153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8DD76E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65729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8E5B38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Walden, Emma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4E5F63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[2022].</w:t>
            </w:r>
          </w:p>
        </w:tc>
      </w:tr>
      <w:tr w:rsidR="00BA75A3" w14:paraId="1DE36D43" w14:textId="77777777">
        <w:tblPrEx>
          <w:tblCellMar>
            <w:top w:w="0" w:type="dxa"/>
            <w:bottom w:w="0" w:type="dxa"/>
          </w:tblCellMar>
        </w:tblPrEx>
        <w:trPr>
          <w:trHeight w:val="486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325D36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2E96CB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5BA9BD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8B7B46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Gwiazda filmowa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053587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Ameet Sp. z o.o.,</w:t>
            </w:r>
          </w:p>
        </w:tc>
      </w:tr>
      <w:tr w:rsidR="00BA75A3" w14:paraId="4CE87E7D" w14:textId="77777777">
        <w:tblPrEx>
          <w:tblCellMar>
            <w:top w:w="0" w:type="dxa"/>
            <w:bottom w:w="0" w:type="dxa"/>
          </w:tblCellMar>
        </w:tblPrEx>
        <w:trPr>
          <w:trHeight w:val="589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E3688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109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2CC315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E5FB359" wp14:editId="78702D0D">
                  <wp:extent cx="916868" cy="1056662"/>
                  <wp:effectExtent l="0" t="0" r="0" b="0"/>
                  <wp:docPr id="109" name="Obraz 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868" cy="1056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44A22B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65733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0E2588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Raplhs, Matt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C2D16A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BA75A3" w14:paraId="1324410C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4956FC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9AAAC2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95AA91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BD719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Sekrety zmarłych :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BA88F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HarperCollins Polska,</w:t>
            </w:r>
          </w:p>
        </w:tc>
      </w:tr>
      <w:tr w:rsidR="00BA75A3" w14:paraId="1F019A75" w14:textId="77777777">
        <w:tblPrEx>
          <w:tblCellMar>
            <w:top w:w="0" w:type="dxa"/>
            <w:bottom w:w="0" w:type="dxa"/>
          </w:tblCellMar>
        </w:tblPrEx>
        <w:trPr>
          <w:trHeight w:val="769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E0256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110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06C0AB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27D561F" wp14:editId="1D5D8342">
                  <wp:extent cx="875501" cy="875501"/>
                  <wp:effectExtent l="0" t="0" r="799" b="799"/>
                  <wp:docPr id="110" name="Obraz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501" cy="875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1A566F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65736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72B2E5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Berg, Esther van den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45DB79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BA75A3" w14:paraId="1BAC3674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8F4AC1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339631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15CBF6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3E875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Smoczek Kiki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DBE34F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Zielona Sowa,</w:t>
            </w:r>
          </w:p>
        </w:tc>
      </w:tr>
      <w:tr w:rsidR="00BA75A3" w14:paraId="0062E947" w14:textId="77777777">
        <w:tblPrEx>
          <w:tblCellMar>
            <w:top w:w="0" w:type="dxa"/>
            <w:bottom w:w="0" w:type="dxa"/>
          </w:tblCellMar>
        </w:tblPrEx>
        <w:trPr>
          <w:trHeight w:val="1188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B1B138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111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E88A36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78143F6" wp14:editId="2518FBB3">
                  <wp:extent cx="822831" cy="1273411"/>
                  <wp:effectExtent l="0" t="0" r="0" b="2939"/>
                  <wp:docPr id="111" name="Obraz 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831" cy="1273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0AFD6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65740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A92732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Keller, Kasia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5198E2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BA75A3" w14:paraId="7BAA9FF7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9BEDBB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FC0DD5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AB5FA7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8130C9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Średnio na jeża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393B74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Zielona Sowa,</w:t>
            </w:r>
          </w:p>
        </w:tc>
      </w:tr>
      <w:tr w:rsidR="00BA75A3" w14:paraId="75CA3F10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C7BADE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112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58C578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A7CD8DE" wp14:editId="3298AA7F">
                  <wp:extent cx="837014" cy="1189405"/>
                  <wp:effectExtent l="0" t="0" r="1186" b="0"/>
                  <wp:docPr id="112" name="Obraz 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014" cy="118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9C58DF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65741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0A3968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D'Ignazio, Michele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490ED2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1E79ADC5" w14:textId="77777777">
        <w:tblPrEx>
          <w:tblCellMar>
            <w:top w:w="0" w:type="dxa"/>
            <w:bottom w:w="0" w:type="dxa"/>
          </w:tblCellMar>
        </w:tblPrEx>
        <w:trPr>
          <w:trHeight w:val="616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E25287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84FFDB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581CF3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5B4616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Święty Mikołaj bierze nadgodziny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9C692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Nasza Księgarnia,</w:t>
            </w:r>
          </w:p>
        </w:tc>
      </w:tr>
      <w:tr w:rsidR="00BA75A3" w14:paraId="7A0002B5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0C1A6F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113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5EF330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5D1888E" wp14:editId="72706ED3">
                  <wp:extent cx="829232" cy="1178341"/>
                  <wp:effectExtent l="0" t="0" r="8968" b="2759"/>
                  <wp:docPr id="113" name="Obraz 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232" cy="1178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A42A44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65743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F64486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Brake, Mark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AFB002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</w:t>
            </w:r>
          </w:p>
        </w:tc>
      </w:tr>
      <w:tr w:rsidR="00BA75A3" w14:paraId="0EF24B0D" w14:textId="77777777">
        <w:tblPrEx>
          <w:tblCellMar>
            <w:top w:w="0" w:type="dxa"/>
            <w:bottom w:w="0" w:type="dxa"/>
          </w:tblCellMar>
        </w:tblPrEx>
        <w:trPr>
          <w:trHeight w:val="559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74CC9E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DAB4C6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55CEA5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E56B0F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 w:eastAsia="pl-PL"/>
              </w:rPr>
            </w:pPr>
            <w:r>
              <w:rPr>
                <w:rFonts w:eastAsia="Times New Roman" w:cs="Calibri"/>
                <w:color w:val="000000"/>
                <w:lang w:val="en-US" w:eastAsia="pl-PL"/>
              </w:rPr>
              <w:t>The Science of Harry Potter :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48CD22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Społeczny Instytut Wydawniczy Znak</w:t>
            </w:r>
          </w:p>
        </w:tc>
      </w:tr>
      <w:tr w:rsidR="00BA75A3" w14:paraId="4815B8C7" w14:textId="77777777">
        <w:tblPrEx>
          <w:tblCellMar>
            <w:top w:w="0" w:type="dxa"/>
            <w:bottom w:w="0" w:type="dxa"/>
          </w:tblCellMar>
        </w:tblPrEx>
        <w:trPr>
          <w:trHeight w:val="588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35DFF5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114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DD7041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E587A2E" wp14:editId="03541559">
                  <wp:extent cx="823097" cy="1242358"/>
                  <wp:effectExtent l="0" t="0" r="0" b="0"/>
                  <wp:docPr id="114" name="Obraz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097" cy="1242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283493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65744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75ADCA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Bayron, Kalynn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98F5A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BA75A3" w14:paraId="398129B2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5E7659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EEF5D2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5949B1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6CBAF4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This Poison Heart :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4D109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Moondrive,</w:t>
            </w:r>
          </w:p>
        </w:tc>
      </w:tr>
      <w:tr w:rsidR="00BA75A3" w14:paraId="575D29A6" w14:textId="77777777">
        <w:tblPrEx>
          <w:tblCellMar>
            <w:top w:w="0" w:type="dxa"/>
            <w:bottom w:w="0" w:type="dxa"/>
          </w:tblCellMar>
        </w:tblPrEx>
        <w:trPr>
          <w:trHeight w:val="615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297326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115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333857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BC3BA9E" wp14:editId="2EDB1D96">
                  <wp:extent cx="865077" cy="1136334"/>
                  <wp:effectExtent l="0" t="0" r="0" b="6666"/>
                  <wp:docPr id="115" name="Obraz 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077" cy="1136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056301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65745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B411E2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Crossan, Sarah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1EA998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2019.</w:t>
            </w:r>
          </w:p>
        </w:tc>
      </w:tr>
      <w:tr w:rsidR="00BA75A3" w14:paraId="5D28D843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13B8C5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A433E3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674888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5664AB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Tippi i ja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60D71A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Dwie Siostry,</w:t>
            </w:r>
          </w:p>
        </w:tc>
      </w:tr>
      <w:tr w:rsidR="00BA75A3" w14:paraId="4D5961A3" w14:textId="77777777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FD57B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116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19AA24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70ADA56" wp14:editId="6666DCB9">
                  <wp:extent cx="882441" cy="1211195"/>
                  <wp:effectExtent l="0" t="0" r="0" b="8005"/>
                  <wp:docPr id="116" name="Obraz 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441" cy="121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A1118F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65746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2B4356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Cima, Lodovica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C31068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BA75A3" w14:paraId="48EF8519" w14:textId="77777777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038DB7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60AE14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02EDD6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6B09E7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Ulica Radosna 123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67B09E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Świetlik,</w:t>
            </w:r>
          </w:p>
        </w:tc>
      </w:tr>
      <w:tr w:rsidR="00BA75A3" w14:paraId="5CC719C7" w14:textId="77777777">
        <w:tblPrEx>
          <w:tblCellMar>
            <w:top w:w="0" w:type="dxa"/>
            <w:bottom w:w="0" w:type="dxa"/>
          </w:tblCellMar>
        </w:tblPrEx>
        <w:trPr>
          <w:trHeight w:val="776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D1F8E9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117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46BA8B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32E89FD" wp14:editId="7B706E25">
                  <wp:extent cx="874065" cy="1352690"/>
                  <wp:effectExtent l="0" t="0" r="2235" b="0"/>
                  <wp:docPr id="117" name="Obraz 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065" cy="135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6F2D4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65747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29D5C4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Rautman-Szczepańska, Agnieszka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FA7E2C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71C0EDE9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34BF2F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974A63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0D896A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5D6BFE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Uniwersytet Pani Bajki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04C9D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Zielona Sowa,</w:t>
            </w:r>
          </w:p>
        </w:tc>
      </w:tr>
      <w:tr w:rsidR="00BA75A3" w14:paraId="04223864" w14:textId="77777777">
        <w:tblPrEx>
          <w:tblCellMar>
            <w:top w:w="0" w:type="dxa"/>
            <w:bottom w:w="0" w:type="dxa"/>
          </w:tblCellMar>
        </w:tblPrEx>
        <w:trPr>
          <w:trHeight w:val="805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74008E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118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45F345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33E8D56" wp14:editId="31C0D484">
                  <wp:extent cx="883685" cy="1148449"/>
                  <wp:effectExtent l="0" t="0" r="0" b="0"/>
                  <wp:docPr id="118" name="Obraz 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685" cy="1148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9273EF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65749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7677D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Jagiełło, Joanna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DF0DD4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BA75A3" w14:paraId="354B4BC3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D9F48C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877CBE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C975B8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B5CE83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Wieczór pełen cudów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C05A0B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Zielona Sowa,</w:t>
            </w:r>
          </w:p>
        </w:tc>
      </w:tr>
      <w:tr w:rsidR="00BA75A3" w14:paraId="0748BE7F" w14:textId="77777777">
        <w:tblPrEx>
          <w:tblCellMar>
            <w:top w:w="0" w:type="dxa"/>
            <w:bottom w:w="0" w:type="dxa"/>
          </w:tblCellMar>
        </w:tblPrEx>
        <w:trPr>
          <w:trHeight w:val="676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A643BF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119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81A9F1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DA58F3D" wp14:editId="6374F558">
                  <wp:extent cx="887233" cy="1204264"/>
                  <wp:effectExtent l="0" t="0" r="8117" b="0"/>
                  <wp:docPr id="119" name="Obraz 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233" cy="1204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6134D4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65750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347E4A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Pol, Michał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DD852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04510F2A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C0C584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6605F9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0018C6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C3256A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Wielka księga piłek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7F4A45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Znak,</w:t>
            </w:r>
          </w:p>
        </w:tc>
      </w:tr>
      <w:tr w:rsidR="00BA75A3" w14:paraId="1F94D92E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BF666C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120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C8FE80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8F5172C" wp14:editId="0D86C389">
                  <wp:extent cx="842537" cy="1256193"/>
                  <wp:effectExtent l="0" t="0" r="0" b="1107"/>
                  <wp:docPr id="120" name="Obraz 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537" cy="1256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D82FFF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65755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B605A8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Gibbons, Francesca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03C478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© 2022.</w:t>
            </w:r>
          </w:p>
        </w:tc>
      </w:tr>
      <w:tr w:rsidR="00BA75A3" w14:paraId="1382C09F" w14:textId="77777777">
        <w:tblPrEx>
          <w:tblCellMar>
            <w:top w:w="0" w:type="dxa"/>
            <w:bottom w:w="0" w:type="dxa"/>
          </w:tblCellMar>
        </w:tblPrEx>
        <w:trPr>
          <w:trHeight w:val="408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5C8C49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7E8670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F86031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8EE1B1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Za górami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74E506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HarperCollins Polska sp. z o.o.,</w:t>
            </w:r>
          </w:p>
        </w:tc>
      </w:tr>
      <w:tr w:rsidR="00BA75A3" w14:paraId="75731FD8" w14:textId="77777777">
        <w:tblPrEx>
          <w:tblCellMar>
            <w:top w:w="0" w:type="dxa"/>
            <w:bottom w:w="0" w:type="dxa"/>
          </w:tblCellMar>
        </w:tblPrEx>
        <w:trPr>
          <w:trHeight w:val="631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243D88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121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595397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6081C5D" wp14:editId="0034DB1B">
                  <wp:extent cx="978536" cy="1001853"/>
                  <wp:effectExtent l="0" t="0" r="0" b="7797"/>
                  <wp:docPr id="121" name="Obraz 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536" cy="100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E8BB4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65756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665728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Samojlik, Tomasz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2A7FBC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BA75A3" w14:paraId="67E2183F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99856C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A06611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7847E3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6A7B4B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Zachłanna mewa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08F669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Media Rodzina,</w:t>
            </w:r>
          </w:p>
        </w:tc>
      </w:tr>
      <w:tr w:rsidR="00BA75A3" w14:paraId="74AE2985" w14:textId="77777777">
        <w:tblPrEx>
          <w:tblCellMar>
            <w:top w:w="0" w:type="dxa"/>
            <w:bottom w:w="0" w:type="dxa"/>
          </w:tblCellMar>
        </w:tblPrEx>
        <w:trPr>
          <w:trHeight w:val="1051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C91DB3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122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853CB0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6C63A95" wp14:editId="7DC21A34">
                  <wp:extent cx="772000" cy="1165229"/>
                  <wp:effectExtent l="0" t="0" r="9050" b="0"/>
                  <wp:docPr id="122" name="Obraz 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000" cy="1165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75EB8C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65757</w:t>
            </w:r>
          </w:p>
        </w:tc>
        <w:tc>
          <w:tcPr>
            <w:tcW w:w="245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DA623C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Zagadki babci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F73B64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BA75A3" w14:paraId="461AFCBA" w14:textId="77777777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7BBB04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C27148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808F0D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FCD2E5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33679E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FRAJDA,</w:t>
            </w:r>
          </w:p>
        </w:tc>
      </w:tr>
      <w:tr w:rsidR="00BA75A3" w14:paraId="30099204" w14:textId="77777777">
        <w:tblPrEx>
          <w:tblCellMar>
            <w:top w:w="0" w:type="dxa"/>
            <w:bottom w:w="0" w:type="dxa"/>
          </w:tblCellMar>
        </w:tblPrEx>
        <w:trPr>
          <w:trHeight w:val="623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5E4DBB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123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D8B077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A742E53" wp14:editId="7621F101">
                  <wp:extent cx="972967" cy="1182099"/>
                  <wp:effectExtent l="0" t="0" r="0" b="0"/>
                  <wp:docPr id="123" name="Obraz 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967" cy="1182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F67B2F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65764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E06528" w14:textId="77777777" w:rsidR="00BA75A3" w:rsidRDefault="00000000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color w:val="000000"/>
                <w:lang w:eastAsia="pl-PL"/>
              </w:rPr>
              <w:t>Sánchez Vegara, María Isabel</w:t>
            </w:r>
            <w:r>
              <w:rPr>
                <w:rFonts w:eastAsia="Times New Roman" w:cs="Calibri"/>
                <w:color w:val="000000"/>
                <w:rtl/>
                <w:lang w:eastAsia="pl-PL"/>
              </w:rPr>
              <w:t>‏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95A5E1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BA75A3" w14:paraId="6BC1B889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335ECB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C88C8E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C4F255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91A368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Albert Einstein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36C8C9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Euro-Focus M. Tokarczyk,</w:t>
            </w:r>
          </w:p>
        </w:tc>
      </w:tr>
      <w:tr w:rsidR="00BA75A3" w14:paraId="200A59B6" w14:textId="77777777">
        <w:tblPrEx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D140BB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124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ACFB35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F279ED0" wp14:editId="7E045751">
                  <wp:extent cx="925903" cy="1119152"/>
                  <wp:effectExtent l="0" t="0" r="7547" b="4798"/>
                  <wp:docPr id="124" name="Obraz 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903" cy="111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2DFFB7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65765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B7E9B2" w14:textId="77777777" w:rsidR="00BA75A3" w:rsidRDefault="00000000">
            <w:pPr>
              <w:spacing w:after="0" w:line="240" w:lineRule="auto"/>
              <w:jc w:val="center"/>
            </w:pPr>
            <w:r>
              <w:rPr>
                <w:rFonts w:eastAsia="Times New Roman" w:cs="Calibri"/>
                <w:color w:val="000000"/>
                <w:lang w:eastAsia="pl-PL"/>
              </w:rPr>
              <w:t>Sánchez Vegara, María Isabel</w:t>
            </w:r>
            <w:r>
              <w:rPr>
                <w:rFonts w:eastAsia="Times New Roman" w:cs="Calibri"/>
                <w:color w:val="000000"/>
                <w:rtl/>
                <w:lang w:eastAsia="pl-PL"/>
              </w:rPr>
              <w:t>‏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8D1FD0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BA75A3" w14:paraId="79B0B3CB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206B5D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C3BD3B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3F503B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F5D26E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Marilyn Monroe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96AE7C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Euro-Focus M. Tokarczyk,</w:t>
            </w:r>
          </w:p>
        </w:tc>
      </w:tr>
      <w:tr w:rsidR="00BA75A3" w14:paraId="55BCC8AB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EE7068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125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5AEA6B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796C2C1" wp14:editId="3DBA1133">
                  <wp:extent cx="911528" cy="1210363"/>
                  <wp:effectExtent l="0" t="0" r="2872" b="8837"/>
                  <wp:docPr id="125" name="Obraz 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528" cy="1210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E00441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65769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101557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Di Gregorio, Giovanni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0FA1BE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© 2022.</w:t>
            </w:r>
          </w:p>
        </w:tc>
      </w:tr>
      <w:tr w:rsidR="00BA75A3" w14:paraId="6632B5DE" w14:textId="77777777">
        <w:tblPrEx>
          <w:tblCellMar>
            <w:top w:w="0" w:type="dxa"/>
            <w:bottom w:w="0" w:type="dxa"/>
          </w:tblCellMar>
        </w:tblPrEx>
        <w:trPr>
          <w:trHeight w:val="408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6B2F5F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0534E4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CADF73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EB29B3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Skarb Lucilli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AB99A9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 w:eastAsia="pl-PL"/>
              </w:rPr>
            </w:pPr>
            <w:r>
              <w:rPr>
                <w:rFonts w:eastAsia="Times New Roman" w:cs="Calibri"/>
                <w:color w:val="000000"/>
                <w:lang w:val="en-US" w:eastAsia="pl-PL"/>
              </w:rPr>
              <w:t>Story House Egmont sp. z o.o.,</w:t>
            </w:r>
          </w:p>
        </w:tc>
      </w:tr>
      <w:tr w:rsidR="00BA75A3" w14:paraId="4964E69F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77FECF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126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771A07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6329604" wp14:editId="7DB1CBAD">
                  <wp:extent cx="986921" cy="1205261"/>
                  <wp:effectExtent l="0" t="0" r="3679" b="0"/>
                  <wp:docPr id="126" name="Obraz 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921" cy="1205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2E3551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65770</w:t>
            </w:r>
          </w:p>
        </w:tc>
        <w:tc>
          <w:tcPr>
            <w:tcW w:w="245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C035CC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Smerf, który czuł się odrzucony /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DCB6FD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© 2022.</w:t>
            </w:r>
          </w:p>
        </w:tc>
      </w:tr>
      <w:tr w:rsidR="00BA75A3" w14:paraId="571DDE09" w14:textId="77777777">
        <w:tblPrEx>
          <w:tblCellMar>
            <w:top w:w="0" w:type="dxa"/>
            <w:bottom w:w="0" w:type="dxa"/>
          </w:tblCellMar>
        </w:tblPrEx>
        <w:trPr>
          <w:trHeight w:val="785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F02C04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D56F85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240187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5B8B6E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00F0AC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 w:eastAsia="pl-PL"/>
              </w:rPr>
            </w:pPr>
            <w:r>
              <w:rPr>
                <w:rFonts w:eastAsia="Times New Roman" w:cs="Calibri"/>
                <w:color w:val="000000"/>
                <w:lang w:val="en-US" w:eastAsia="pl-PL"/>
              </w:rPr>
              <w:t>Story House Egmont sp. z o.o.,</w:t>
            </w:r>
          </w:p>
        </w:tc>
      </w:tr>
      <w:tr w:rsidR="00BA75A3" w14:paraId="52C0B281" w14:textId="77777777">
        <w:tblPrEx>
          <w:tblCellMar>
            <w:top w:w="0" w:type="dxa"/>
            <w:bottom w:w="0" w:type="dxa"/>
          </w:tblCellMar>
        </w:tblPrEx>
        <w:trPr>
          <w:trHeight w:val="232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DBDA4F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127</w:t>
            </w:r>
          </w:p>
        </w:tc>
        <w:tc>
          <w:tcPr>
            <w:tcW w:w="29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52D6C7" w14:textId="77777777" w:rsidR="00BA75A3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8DF9CD7" wp14:editId="2590BAA6">
                  <wp:extent cx="1004550" cy="1162293"/>
                  <wp:effectExtent l="0" t="0" r="5100" b="0"/>
                  <wp:docPr id="127" name="Obraz 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550" cy="1162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064E1C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65772</w:t>
            </w: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EF5C63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Widmark, Martin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B84876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BA75A3" w14:paraId="64353D7F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8CDE52" w14:textId="77777777" w:rsidR="00BA75A3" w:rsidRDefault="00BA7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39D95D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549C00" w14:textId="77777777" w:rsidR="00BA75A3" w:rsidRDefault="00BA75A3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4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F19653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Święta w Valleby :</w:t>
            </w:r>
          </w:p>
        </w:tc>
        <w:tc>
          <w:tcPr>
            <w:tcW w:w="30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20BE66" w14:textId="77777777" w:rsidR="00BA75A3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Zakamarki,</w:t>
            </w:r>
          </w:p>
        </w:tc>
      </w:tr>
    </w:tbl>
    <w:p w14:paraId="6985274C" w14:textId="77777777" w:rsidR="00BA75A3" w:rsidRDefault="00BA75A3"/>
    <w:sectPr w:rsidR="00BA75A3">
      <w:pgSz w:w="11906" w:h="16838"/>
      <w:pgMar w:top="720" w:right="720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6426D" w14:textId="77777777" w:rsidR="00116C67" w:rsidRDefault="00116C67">
      <w:pPr>
        <w:spacing w:after="0" w:line="240" w:lineRule="auto"/>
      </w:pPr>
      <w:r>
        <w:separator/>
      </w:r>
    </w:p>
  </w:endnote>
  <w:endnote w:type="continuationSeparator" w:id="0">
    <w:p w14:paraId="5B277706" w14:textId="77777777" w:rsidR="00116C67" w:rsidRDefault="00116C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E6309" w14:textId="77777777" w:rsidR="00116C67" w:rsidRDefault="00116C6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E0161C7" w14:textId="77777777" w:rsidR="00116C67" w:rsidRDefault="00116C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BA75A3"/>
    <w:rsid w:val="00116C67"/>
    <w:rsid w:val="005B3FA1"/>
    <w:rsid w:val="00BA7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3E386"/>
  <w15:docId w15:val="{41F5EB3C-B222-47CF-8C62-E13AA5DA2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47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Pr>
      <w:color w:val="0563C1"/>
      <w:u w:val="single"/>
    </w:rPr>
  </w:style>
  <w:style w:type="character" w:styleId="UyteHipercze">
    <w:name w:val="FollowedHyperlink"/>
    <w:basedOn w:val="Domylnaczcionkaakapitu"/>
    <w:rPr>
      <w:color w:val="954F72"/>
      <w:u w:val="single"/>
    </w:rPr>
  </w:style>
  <w:style w:type="paragraph" w:customStyle="1" w:styleId="msonormal0">
    <w:name w:val="msonormal"/>
    <w:basedOn w:val="Normalny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63">
    <w:name w:val="xl63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paragraph" w:customStyle="1" w:styleId="xl64">
    <w:name w:val="xl64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65">
    <w:name w:val="xl65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28" Type="http://schemas.openxmlformats.org/officeDocument/2006/relationships/image" Target="media/image123.jpeg"/><Relationship Id="rId5" Type="http://schemas.openxmlformats.org/officeDocument/2006/relationships/endnotes" Target="endnote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24" Type="http://schemas.openxmlformats.org/officeDocument/2006/relationships/image" Target="media/image119.jpeg"/><Relationship Id="rId129" Type="http://schemas.openxmlformats.org/officeDocument/2006/relationships/fontTable" Target="fontTable.xml"/><Relationship Id="rId54" Type="http://schemas.openxmlformats.org/officeDocument/2006/relationships/image" Target="media/image49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49" Type="http://schemas.openxmlformats.org/officeDocument/2006/relationships/image" Target="media/image44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44" Type="http://schemas.openxmlformats.org/officeDocument/2006/relationships/image" Target="media/image39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130" Type="http://schemas.openxmlformats.org/officeDocument/2006/relationships/theme" Target="theme/theme1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3" Type="http://schemas.openxmlformats.org/officeDocument/2006/relationships/webSettings" Target="webSetting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1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image" Target="media/image47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26" Type="http://schemas.openxmlformats.org/officeDocument/2006/relationships/image" Target="media/image2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1477</Words>
  <Characters>8862</Characters>
  <Application>Microsoft Office Word</Application>
  <DocSecurity>0</DocSecurity>
  <Lines>73</Lines>
  <Paragraphs>20</Paragraphs>
  <ScaleCrop>false</ScaleCrop>
  <Company/>
  <LinksUpToDate>false</LinksUpToDate>
  <CharactersWithSpaces>10319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Krzemianowska</dc:creator>
  <dc:description/>
  <cp:lastModifiedBy>Joanna Krzemianowska</cp:lastModifiedBy>
  <cp:revision>2</cp:revision>
  <dcterms:created xsi:type="dcterms:W3CDTF">2022-11-26T11:27:00Z</dcterms:created>
  <dcterms:modified xsi:type="dcterms:W3CDTF">2022-11-26T11:27:00Z</dcterms:modified>
</cp:coreProperties>
</file>